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0699" w14:textId="26F56F93"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7DFBB535"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7DFBB535"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7F2E1FA"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BD413E2"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01FF051" w14:textId="77777777" w:rsidR="003D7E8A" w:rsidRDefault="003D7E8A" w:rsidP="003D7E8A">
                            <w:pPr>
                              <w:pStyle w:val="BodyText"/>
                              <w:spacing w:before="58" w:line="249" w:lineRule="auto"/>
                              <w:ind w:left="130" w:firstLine="0"/>
                              <w:rPr>
                                <w:sz w:val="20"/>
                                <w:szCs w:val="20"/>
                              </w:rPr>
                            </w:pPr>
                            <w:r>
                              <w:rPr>
                                <w:sz w:val="20"/>
                                <w:szCs w:val="20"/>
                              </w:rPr>
                              <w:t>End of term assessment: Listening, Reading &amp; Writing</w:t>
                            </w:r>
                          </w:p>
                          <w:p w14:paraId="54532326" w14:textId="77777777" w:rsidR="003D7E8A" w:rsidRDefault="003D7E8A" w:rsidP="003D7E8A">
                            <w:pPr>
                              <w:pStyle w:val="BodyText"/>
                              <w:spacing w:before="58" w:line="249" w:lineRule="auto"/>
                              <w:ind w:left="130" w:firstLine="0"/>
                              <w:rPr>
                                <w:sz w:val="20"/>
                                <w:szCs w:val="20"/>
                              </w:rPr>
                            </w:pPr>
                          </w:p>
                          <w:p w14:paraId="14784CD6" w14:textId="77777777" w:rsidR="003D7E8A" w:rsidRPr="00AE1964" w:rsidRDefault="003D7E8A" w:rsidP="003D7E8A">
                            <w:pPr>
                              <w:pStyle w:val="BodyText"/>
                              <w:spacing w:before="58" w:line="249" w:lineRule="auto"/>
                              <w:ind w:left="130" w:firstLine="0"/>
                              <w:rPr>
                                <w:sz w:val="20"/>
                                <w:szCs w:val="20"/>
                              </w:rPr>
                            </w:pPr>
                            <w:r>
                              <w:rPr>
                                <w:sz w:val="20"/>
                                <w:szCs w:val="20"/>
                              </w:rPr>
                              <w:t>Weekly homework on Seneca</w:t>
                            </w:r>
                          </w:p>
                          <w:p w14:paraId="66287406" w14:textId="77777777" w:rsidR="003D7E8A" w:rsidRDefault="003D7E8A" w:rsidP="003D7E8A">
                            <w:pPr>
                              <w:pStyle w:val="BodyText"/>
                              <w:spacing w:before="58" w:line="249" w:lineRule="auto"/>
                              <w:ind w:left="130" w:firstLine="0"/>
                              <w:rPr>
                                <w:sz w:val="20"/>
                                <w:szCs w:val="20"/>
                              </w:rPr>
                            </w:pPr>
                          </w:p>
                          <w:p w14:paraId="38F7F28E" w14:textId="77777777" w:rsidR="003D7E8A" w:rsidRPr="00AE1964" w:rsidRDefault="003D7E8A" w:rsidP="003D7E8A">
                            <w:pPr>
                              <w:pStyle w:val="BodyText"/>
                              <w:spacing w:before="58" w:line="249" w:lineRule="auto"/>
                              <w:ind w:left="130" w:firstLine="0"/>
                              <w:rPr>
                                <w:sz w:val="20"/>
                                <w:szCs w:val="20"/>
                              </w:rPr>
                            </w:pPr>
                            <w:r>
                              <w:rPr>
                                <w:sz w:val="20"/>
                                <w:szCs w:val="20"/>
                              </w:rPr>
                              <w:t>Fortnightly extended writing</w:t>
                            </w:r>
                          </w:p>
                          <w:p w14:paraId="320B7355" w14:textId="62A35C7C" w:rsidR="006941E6" w:rsidRPr="00963235" w:rsidRDefault="006941E6" w:rsidP="003D7E8A">
                            <w:pPr>
                              <w:pStyle w:val="BodyText"/>
                              <w:spacing w:before="58" w:line="249" w:lineRule="auto"/>
                              <w:ind w:left="130" w:right="204"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57F2E1FA"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BD413E2"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01FF051" w14:textId="77777777" w:rsidR="003D7E8A" w:rsidRDefault="003D7E8A" w:rsidP="003D7E8A">
                      <w:pPr>
                        <w:pStyle w:val="BodyText"/>
                        <w:spacing w:before="58" w:line="249" w:lineRule="auto"/>
                        <w:ind w:left="130" w:firstLine="0"/>
                        <w:rPr>
                          <w:sz w:val="20"/>
                          <w:szCs w:val="20"/>
                        </w:rPr>
                      </w:pPr>
                      <w:r>
                        <w:rPr>
                          <w:sz w:val="20"/>
                          <w:szCs w:val="20"/>
                        </w:rPr>
                        <w:t>End of term assessment: Listening, Reading &amp; Writing</w:t>
                      </w:r>
                    </w:p>
                    <w:p w14:paraId="54532326" w14:textId="77777777" w:rsidR="003D7E8A" w:rsidRDefault="003D7E8A" w:rsidP="003D7E8A">
                      <w:pPr>
                        <w:pStyle w:val="BodyText"/>
                        <w:spacing w:before="58" w:line="249" w:lineRule="auto"/>
                        <w:ind w:left="130" w:firstLine="0"/>
                        <w:rPr>
                          <w:sz w:val="20"/>
                          <w:szCs w:val="20"/>
                        </w:rPr>
                      </w:pPr>
                    </w:p>
                    <w:p w14:paraId="14784CD6" w14:textId="77777777" w:rsidR="003D7E8A" w:rsidRPr="00AE1964" w:rsidRDefault="003D7E8A" w:rsidP="003D7E8A">
                      <w:pPr>
                        <w:pStyle w:val="BodyText"/>
                        <w:spacing w:before="58" w:line="249" w:lineRule="auto"/>
                        <w:ind w:left="130" w:firstLine="0"/>
                        <w:rPr>
                          <w:sz w:val="20"/>
                          <w:szCs w:val="20"/>
                        </w:rPr>
                      </w:pPr>
                      <w:r>
                        <w:rPr>
                          <w:sz w:val="20"/>
                          <w:szCs w:val="20"/>
                        </w:rPr>
                        <w:t>Weekly homework on Seneca</w:t>
                      </w:r>
                    </w:p>
                    <w:p w14:paraId="66287406" w14:textId="77777777" w:rsidR="003D7E8A" w:rsidRDefault="003D7E8A" w:rsidP="003D7E8A">
                      <w:pPr>
                        <w:pStyle w:val="BodyText"/>
                        <w:spacing w:before="58" w:line="249" w:lineRule="auto"/>
                        <w:ind w:left="130" w:firstLine="0"/>
                        <w:rPr>
                          <w:sz w:val="20"/>
                          <w:szCs w:val="20"/>
                        </w:rPr>
                      </w:pPr>
                    </w:p>
                    <w:p w14:paraId="38F7F28E" w14:textId="77777777" w:rsidR="003D7E8A" w:rsidRPr="00AE1964" w:rsidRDefault="003D7E8A" w:rsidP="003D7E8A">
                      <w:pPr>
                        <w:pStyle w:val="BodyText"/>
                        <w:spacing w:before="58" w:line="249" w:lineRule="auto"/>
                        <w:ind w:left="130" w:firstLine="0"/>
                        <w:rPr>
                          <w:sz w:val="20"/>
                          <w:szCs w:val="20"/>
                        </w:rPr>
                      </w:pPr>
                      <w:r>
                        <w:rPr>
                          <w:sz w:val="20"/>
                          <w:szCs w:val="20"/>
                        </w:rPr>
                        <w:t>Fortnightly extended writing</w:t>
                      </w:r>
                    </w:p>
                    <w:p w14:paraId="320B7355" w14:textId="62A35C7C" w:rsidR="006941E6" w:rsidRPr="00963235" w:rsidRDefault="006941E6" w:rsidP="003D7E8A">
                      <w:pPr>
                        <w:pStyle w:val="BodyText"/>
                        <w:spacing w:before="58" w:line="249" w:lineRule="auto"/>
                        <w:ind w:left="130" w:right="204"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4C0688BB"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4C0688BB"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5BD4792"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96F6476"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150D46C" w14:textId="77777777" w:rsidR="003D7E8A" w:rsidRDefault="003D7E8A" w:rsidP="003D7E8A">
                            <w:pPr>
                              <w:pStyle w:val="BodyText"/>
                              <w:spacing w:before="58" w:line="249" w:lineRule="auto"/>
                              <w:ind w:left="130" w:firstLine="0"/>
                              <w:rPr>
                                <w:sz w:val="20"/>
                                <w:szCs w:val="20"/>
                              </w:rPr>
                            </w:pPr>
                            <w:r>
                              <w:rPr>
                                <w:sz w:val="20"/>
                                <w:szCs w:val="20"/>
                              </w:rPr>
                              <w:t>End of term assessment: Listening, Reading &amp; Writing</w:t>
                            </w:r>
                          </w:p>
                          <w:p w14:paraId="44F2208E" w14:textId="77777777" w:rsidR="003D7E8A" w:rsidRDefault="003D7E8A" w:rsidP="003D7E8A">
                            <w:pPr>
                              <w:pStyle w:val="BodyText"/>
                              <w:spacing w:before="58" w:line="249" w:lineRule="auto"/>
                              <w:ind w:left="130" w:firstLine="0"/>
                              <w:rPr>
                                <w:sz w:val="20"/>
                                <w:szCs w:val="20"/>
                              </w:rPr>
                            </w:pPr>
                          </w:p>
                          <w:p w14:paraId="17D7C207" w14:textId="77777777" w:rsidR="003D7E8A" w:rsidRPr="00AE1964" w:rsidRDefault="003D7E8A" w:rsidP="003D7E8A">
                            <w:pPr>
                              <w:pStyle w:val="BodyText"/>
                              <w:spacing w:before="58" w:line="249" w:lineRule="auto"/>
                              <w:ind w:left="130" w:firstLine="0"/>
                              <w:rPr>
                                <w:sz w:val="20"/>
                                <w:szCs w:val="20"/>
                              </w:rPr>
                            </w:pPr>
                            <w:r>
                              <w:rPr>
                                <w:sz w:val="20"/>
                                <w:szCs w:val="20"/>
                              </w:rPr>
                              <w:t>Weekly homework on Seneca</w:t>
                            </w:r>
                          </w:p>
                          <w:p w14:paraId="4B3B433C" w14:textId="77777777" w:rsidR="003D7E8A" w:rsidRDefault="003D7E8A" w:rsidP="003D7E8A">
                            <w:pPr>
                              <w:pStyle w:val="BodyText"/>
                              <w:spacing w:before="58" w:line="249" w:lineRule="auto"/>
                              <w:ind w:left="130" w:firstLine="0"/>
                              <w:rPr>
                                <w:sz w:val="20"/>
                                <w:szCs w:val="20"/>
                              </w:rPr>
                            </w:pPr>
                          </w:p>
                          <w:p w14:paraId="3B8F3395" w14:textId="77777777" w:rsidR="003D7E8A" w:rsidRPr="00AE1964" w:rsidRDefault="003D7E8A" w:rsidP="003D7E8A">
                            <w:pPr>
                              <w:pStyle w:val="BodyText"/>
                              <w:spacing w:before="58" w:line="249" w:lineRule="auto"/>
                              <w:ind w:left="130" w:firstLine="0"/>
                              <w:rPr>
                                <w:sz w:val="20"/>
                                <w:szCs w:val="20"/>
                              </w:rPr>
                            </w:pPr>
                            <w:r>
                              <w:rPr>
                                <w:sz w:val="20"/>
                                <w:szCs w:val="20"/>
                              </w:rPr>
                              <w:t>Fortnightly extended writing</w:t>
                            </w:r>
                          </w:p>
                          <w:p w14:paraId="516DD417" w14:textId="79CABA0F" w:rsidR="00E65045" w:rsidRPr="00190600" w:rsidRDefault="00E65045" w:rsidP="003D7E8A">
                            <w:pPr>
                              <w:pStyle w:val="BodyText"/>
                              <w:spacing w:before="58" w:line="249" w:lineRule="auto"/>
                              <w:ind w:left="96" w:right="198" w:firstLine="12"/>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05BD4792"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96F6476"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150D46C" w14:textId="77777777" w:rsidR="003D7E8A" w:rsidRDefault="003D7E8A" w:rsidP="003D7E8A">
                      <w:pPr>
                        <w:pStyle w:val="BodyText"/>
                        <w:spacing w:before="58" w:line="249" w:lineRule="auto"/>
                        <w:ind w:left="130" w:firstLine="0"/>
                        <w:rPr>
                          <w:sz w:val="20"/>
                          <w:szCs w:val="20"/>
                        </w:rPr>
                      </w:pPr>
                      <w:r>
                        <w:rPr>
                          <w:sz w:val="20"/>
                          <w:szCs w:val="20"/>
                        </w:rPr>
                        <w:t>End of term assessment: Listening, Reading &amp; Writing</w:t>
                      </w:r>
                    </w:p>
                    <w:p w14:paraId="44F2208E" w14:textId="77777777" w:rsidR="003D7E8A" w:rsidRDefault="003D7E8A" w:rsidP="003D7E8A">
                      <w:pPr>
                        <w:pStyle w:val="BodyText"/>
                        <w:spacing w:before="58" w:line="249" w:lineRule="auto"/>
                        <w:ind w:left="130" w:firstLine="0"/>
                        <w:rPr>
                          <w:sz w:val="20"/>
                          <w:szCs w:val="20"/>
                        </w:rPr>
                      </w:pPr>
                    </w:p>
                    <w:p w14:paraId="17D7C207" w14:textId="77777777" w:rsidR="003D7E8A" w:rsidRPr="00AE1964" w:rsidRDefault="003D7E8A" w:rsidP="003D7E8A">
                      <w:pPr>
                        <w:pStyle w:val="BodyText"/>
                        <w:spacing w:before="58" w:line="249" w:lineRule="auto"/>
                        <w:ind w:left="130" w:firstLine="0"/>
                        <w:rPr>
                          <w:sz w:val="20"/>
                          <w:szCs w:val="20"/>
                        </w:rPr>
                      </w:pPr>
                      <w:r>
                        <w:rPr>
                          <w:sz w:val="20"/>
                          <w:szCs w:val="20"/>
                        </w:rPr>
                        <w:t>Weekly homework on Seneca</w:t>
                      </w:r>
                    </w:p>
                    <w:p w14:paraId="4B3B433C" w14:textId="77777777" w:rsidR="003D7E8A" w:rsidRDefault="003D7E8A" w:rsidP="003D7E8A">
                      <w:pPr>
                        <w:pStyle w:val="BodyText"/>
                        <w:spacing w:before="58" w:line="249" w:lineRule="auto"/>
                        <w:ind w:left="130" w:firstLine="0"/>
                        <w:rPr>
                          <w:sz w:val="20"/>
                          <w:szCs w:val="20"/>
                        </w:rPr>
                      </w:pPr>
                    </w:p>
                    <w:p w14:paraId="3B8F3395" w14:textId="77777777" w:rsidR="003D7E8A" w:rsidRPr="00AE1964" w:rsidRDefault="003D7E8A" w:rsidP="003D7E8A">
                      <w:pPr>
                        <w:pStyle w:val="BodyText"/>
                        <w:spacing w:before="58" w:line="249" w:lineRule="auto"/>
                        <w:ind w:left="130" w:firstLine="0"/>
                        <w:rPr>
                          <w:sz w:val="20"/>
                          <w:szCs w:val="20"/>
                        </w:rPr>
                      </w:pPr>
                      <w:r>
                        <w:rPr>
                          <w:sz w:val="20"/>
                          <w:szCs w:val="20"/>
                        </w:rPr>
                        <w:t>Fortnightly extended writing</w:t>
                      </w:r>
                    </w:p>
                    <w:p w14:paraId="516DD417" w14:textId="79CABA0F" w:rsidR="00E65045" w:rsidRPr="00190600" w:rsidRDefault="00E65045" w:rsidP="003D7E8A">
                      <w:pPr>
                        <w:pStyle w:val="BodyText"/>
                        <w:spacing w:before="58" w:line="249" w:lineRule="auto"/>
                        <w:ind w:left="96" w:right="198" w:firstLine="12"/>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B71E690"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BA6EBF8"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83B16C7" w14:textId="77777777" w:rsidR="003D7E8A" w:rsidRDefault="003D7E8A" w:rsidP="003D7E8A">
                            <w:pPr>
                              <w:pStyle w:val="BodyText"/>
                              <w:spacing w:before="58" w:line="249" w:lineRule="auto"/>
                              <w:ind w:left="130" w:firstLine="0"/>
                              <w:rPr>
                                <w:sz w:val="20"/>
                                <w:szCs w:val="20"/>
                              </w:rPr>
                            </w:pPr>
                            <w:r>
                              <w:rPr>
                                <w:sz w:val="20"/>
                                <w:szCs w:val="20"/>
                              </w:rPr>
                              <w:t>End of Year assessment: Listening, Reading, Writing &amp; Speaking</w:t>
                            </w:r>
                          </w:p>
                          <w:p w14:paraId="6DE5A8C8" w14:textId="77777777" w:rsidR="003D7E8A" w:rsidRDefault="003D7E8A" w:rsidP="003D7E8A">
                            <w:pPr>
                              <w:pStyle w:val="BodyText"/>
                              <w:spacing w:before="58" w:line="249" w:lineRule="auto"/>
                              <w:ind w:left="130" w:firstLine="0"/>
                              <w:rPr>
                                <w:sz w:val="20"/>
                                <w:szCs w:val="20"/>
                              </w:rPr>
                            </w:pPr>
                          </w:p>
                          <w:p w14:paraId="1E88EE5B" w14:textId="77777777" w:rsidR="003D7E8A" w:rsidRPr="00AE1964" w:rsidRDefault="003D7E8A" w:rsidP="003D7E8A">
                            <w:pPr>
                              <w:pStyle w:val="BodyText"/>
                              <w:spacing w:before="58" w:line="249" w:lineRule="auto"/>
                              <w:ind w:left="130" w:firstLine="0"/>
                              <w:rPr>
                                <w:sz w:val="20"/>
                                <w:szCs w:val="20"/>
                              </w:rPr>
                            </w:pPr>
                            <w:r>
                              <w:rPr>
                                <w:sz w:val="20"/>
                                <w:szCs w:val="20"/>
                              </w:rPr>
                              <w:t>Weekly homework on Seneca</w:t>
                            </w:r>
                          </w:p>
                          <w:p w14:paraId="062CC98B" w14:textId="77777777" w:rsidR="003D7E8A" w:rsidRDefault="003D7E8A" w:rsidP="003D7E8A">
                            <w:pPr>
                              <w:pStyle w:val="BodyText"/>
                              <w:spacing w:before="58" w:line="249" w:lineRule="auto"/>
                              <w:ind w:left="130" w:firstLine="0"/>
                              <w:rPr>
                                <w:sz w:val="20"/>
                                <w:szCs w:val="20"/>
                              </w:rPr>
                            </w:pPr>
                          </w:p>
                          <w:p w14:paraId="7F3C7A9C" w14:textId="77777777" w:rsidR="003D7E8A" w:rsidRPr="00AE1964" w:rsidRDefault="003D7E8A" w:rsidP="003D7E8A">
                            <w:pPr>
                              <w:pStyle w:val="BodyText"/>
                              <w:spacing w:before="58" w:line="249" w:lineRule="auto"/>
                              <w:ind w:left="130" w:firstLine="0"/>
                              <w:rPr>
                                <w:sz w:val="20"/>
                                <w:szCs w:val="20"/>
                              </w:rPr>
                            </w:pPr>
                            <w:r>
                              <w:rPr>
                                <w:sz w:val="20"/>
                                <w:szCs w:val="20"/>
                              </w:rPr>
                              <w:t>Fortnightly extended writing</w:t>
                            </w:r>
                          </w:p>
                          <w:p w14:paraId="3DB751C6" w14:textId="56B426A3" w:rsidR="00152894" w:rsidRPr="00963235" w:rsidRDefault="00152894" w:rsidP="003D7E8A">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0B71E690"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BA6EBF8"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83B16C7" w14:textId="77777777" w:rsidR="003D7E8A" w:rsidRDefault="003D7E8A" w:rsidP="003D7E8A">
                      <w:pPr>
                        <w:pStyle w:val="BodyText"/>
                        <w:spacing w:before="58" w:line="249" w:lineRule="auto"/>
                        <w:ind w:left="130" w:firstLine="0"/>
                        <w:rPr>
                          <w:sz w:val="20"/>
                          <w:szCs w:val="20"/>
                        </w:rPr>
                      </w:pPr>
                      <w:r>
                        <w:rPr>
                          <w:sz w:val="20"/>
                          <w:szCs w:val="20"/>
                        </w:rPr>
                        <w:t>End of Year assessment: Listening, Reading, Writing &amp; Speaking</w:t>
                      </w:r>
                    </w:p>
                    <w:p w14:paraId="6DE5A8C8" w14:textId="77777777" w:rsidR="003D7E8A" w:rsidRDefault="003D7E8A" w:rsidP="003D7E8A">
                      <w:pPr>
                        <w:pStyle w:val="BodyText"/>
                        <w:spacing w:before="58" w:line="249" w:lineRule="auto"/>
                        <w:ind w:left="130" w:firstLine="0"/>
                        <w:rPr>
                          <w:sz w:val="20"/>
                          <w:szCs w:val="20"/>
                        </w:rPr>
                      </w:pPr>
                    </w:p>
                    <w:p w14:paraId="1E88EE5B" w14:textId="77777777" w:rsidR="003D7E8A" w:rsidRPr="00AE1964" w:rsidRDefault="003D7E8A" w:rsidP="003D7E8A">
                      <w:pPr>
                        <w:pStyle w:val="BodyText"/>
                        <w:spacing w:before="58" w:line="249" w:lineRule="auto"/>
                        <w:ind w:left="130" w:firstLine="0"/>
                        <w:rPr>
                          <w:sz w:val="20"/>
                          <w:szCs w:val="20"/>
                        </w:rPr>
                      </w:pPr>
                      <w:r>
                        <w:rPr>
                          <w:sz w:val="20"/>
                          <w:szCs w:val="20"/>
                        </w:rPr>
                        <w:t>Weekly homework on Seneca</w:t>
                      </w:r>
                    </w:p>
                    <w:p w14:paraId="062CC98B" w14:textId="77777777" w:rsidR="003D7E8A" w:rsidRDefault="003D7E8A" w:rsidP="003D7E8A">
                      <w:pPr>
                        <w:pStyle w:val="BodyText"/>
                        <w:spacing w:before="58" w:line="249" w:lineRule="auto"/>
                        <w:ind w:left="130" w:firstLine="0"/>
                        <w:rPr>
                          <w:sz w:val="20"/>
                          <w:szCs w:val="20"/>
                        </w:rPr>
                      </w:pPr>
                    </w:p>
                    <w:p w14:paraId="7F3C7A9C" w14:textId="77777777" w:rsidR="003D7E8A" w:rsidRPr="00AE1964" w:rsidRDefault="003D7E8A" w:rsidP="003D7E8A">
                      <w:pPr>
                        <w:pStyle w:val="BodyText"/>
                        <w:spacing w:before="58" w:line="249" w:lineRule="auto"/>
                        <w:ind w:left="130" w:firstLine="0"/>
                        <w:rPr>
                          <w:sz w:val="20"/>
                          <w:szCs w:val="20"/>
                        </w:rPr>
                      </w:pPr>
                      <w:r>
                        <w:rPr>
                          <w:sz w:val="20"/>
                          <w:szCs w:val="20"/>
                        </w:rPr>
                        <w:t>Fortnightly extended writing</w:t>
                      </w:r>
                    </w:p>
                    <w:p w14:paraId="3DB751C6" w14:textId="56B426A3" w:rsidR="00152894" w:rsidRPr="00963235" w:rsidRDefault="00152894" w:rsidP="003D7E8A">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052FF491"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052FF491"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3A5A3C" w:rsidRPr="00963235">
        <w:rPr>
          <w:rFonts w:cstheme="minorHAnsi"/>
          <w:noProof/>
        </w:rPr>
        <mc:AlternateContent>
          <mc:Choice Requires="wps">
            <w:drawing>
              <wp:anchor distT="0" distB="0" distL="114300" distR="114300" simplePos="0" relativeHeight="251660300" behindDoc="0" locked="1" layoutInCell="1" allowOverlap="1" wp14:anchorId="30C62243" wp14:editId="1936141E">
                <wp:simplePos x="0" y="0"/>
                <wp:positionH relativeFrom="character">
                  <wp:posOffset>2312670</wp:posOffset>
                </wp:positionH>
                <wp:positionV relativeFrom="page">
                  <wp:posOffset>9505950</wp:posOffset>
                </wp:positionV>
                <wp:extent cx="3774440" cy="1074420"/>
                <wp:effectExtent l="0" t="0" r="16510" b="11430"/>
                <wp:wrapNone/>
                <wp:docPr id="1087562263" name="Text Box 1087562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444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B43733B" w14:textId="77777777" w:rsidR="00212DDC" w:rsidRPr="003D37A9" w:rsidRDefault="003A5A3C" w:rsidP="00212DDC">
                            <w:pPr>
                              <w:pStyle w:val="BodyText"/>
                              <w:spacing w:before="56" w:line="249" w:lineRule="auto"/>
                              <w:ind w:left="57" w:right="110" w:firstLine="0"/>
                              <w:rPr>
                                <w:sz w:val="20"/>
                                <w:szCs w:val="20"/>
                              </w:rPr>
                            </w:pPr>
                            <w:r w:rsidRPr="00BF2749">
                              <w:rPr>
                                <w:b/>
                                <w:bCs/>
                                <w:sz w:val="20"/>
                                <w:szCs w:val="20"/>
                              </w:rPr>
                              <w:t xml:space="preserve"> </w:t>
                            </w:r>
                            <w:r w:rsidR="00212DDC" w:rsidRPr="009E6C6D">
                              <w:rPr>
                                <w:b/>
                                <w:bCs/>
                              </w:rPr>
                              <w:t>Homework:</w:t>
                            </w:r>
                            <w:r w:rsidR="00212DDC">
                              <w:rPr>
                                <w:b/>
                                <w:bCs/>
                              </w:rPr>
                              <w:t xml:space="preserve"> </w:t>
                            </w:r>
                            <w:r w:rsidR="00212DDC">
                              <w:rPr>
                                <w:sz w:val="20"/>
                                <w:szCs w:val="20"/>
                              </w:rPr>
                              <w:t>Independent study</w:t>
                            </w:r>
                            <w:r w:rsidR="00212DDC" w:rsidRPr="003D37A9">
                              <w:rPr>
                                <w:sz w:val="20"/>
                                <w:szCs w:val="20"/>
                              </w:rPr>
                              <w:t xml:space="preserve"> will be given on a weekly basis through the online platform </w:t>
                            </w:r>
                            <w:r w:rsidR="00212DDC">
                              <w:rPr>
                                <w:sz w:val="20"/>
                                <w:szCs w:val="20"/>
                              </w:rPr>
                              <w:t>Seneca (</w:t>
                            </w:r>
                            <w:hyperlink r:id="rId10" w:history="1">
                              <w:r w:rsidR="00212DDC" w:rsidRPr="003C6BF9">
                                <w:rPr>
                                  <w:rStyle w:val="Hyperlink"/>
                                  <w:sz w:val="20"/>
                                  <w:szCs w:val="20"/>
                                </w:rPr>
                                <w:t>www.senecalearning.com</w:t>
                              </w:r>
                            </w:hyperlink>
                            <w:r w:rsidR="00212DDC">
                              <w:rPr>
                                <w:sz w:val="20"/>
                                <w:szCs w:val="20"/>
                              </w:rPr>
                              <w:t xml:space="preserve">). </w:t>
                            </w:r>
                            <w:r w:rsidR="00212DDC" w:rsidRPr="003D37A9">
                              <w:rPr>
                                <w:sz w:val="20"/>
                                <w:szCs w:val="20"/>
                              </w:rPr>
                              <w:t xml:space="preserve">Tasks on </w:t>
                            </w:r>
                            <w:r w:rsidR="00212DDC">
                              <w:rPr>
                                <w:sz w:val="20"/>
                                <w:szCs w:val="20"/>
                              </w:rPr>
                              <w:t>Seneca</w:t>
                            </w:r>
                            <w:r w:rsidR="00212DDC" w:rsidRPr="003D37A9">
                              <w:rPr>
                                <w:sz w:val="20"/>
                                <w:szCs w:val="20"/>
                              </w:rPr>
                              <w:t xml:space="preserve"> will relate to the </w:t>
                            </w:r>
                            <w:r w:rsidR="00212DDC">
                              <w:rPr>
                                <w:sz w:val="20"/>
                                <w:szCs w:val="20"/>
                              </w:rPr>
                              <w:t>units outlined above, in addition to recapping key grammatical concepts. Students will also respond to questions on their digital speaking booklet to support them in preparing for their GCSE speaking exam.</w:t>
                            </w:r>
                          </w:p>
                          <w:p w14:paraId="0AE1176D" w14:textId="75A8872E" w:rsidR="003A5A3C" w:rsidRPr="00963235" w:rsidRDefault="003A5A3C" w:rsidP="00212DDC">
                            <w:pPr>
                              <w:pStyle w:val="BodyText"/>
                              <w:spacing w:before="56" w:line="249" w:lineRule="auto"/>
                              <w:ind w:left="0"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62243" id="Text Box 1087562263" o:spid="_x0000_s1032" type="#_x0000_t202" style="position:absolute;margin-left:182.1pt;margin-top:748.5pt;width:297.2pt;height:84.6pt;z-index:25166030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" filled="f" strokecolor="#006fc0" strokeweight="1.5pt">
                <v:path arrowok="t"/>
                <v:textbox inset="0,0,0,0">
                  <w:txbxContent>
                    <w:p w14:paraId="4B43733B" w14:textId="77777777" w:rsidR="00212DDC" w:rsidRPr="003D37A9" w:rsidRDefault="003A5A3C" w:rsidP="00212DDC">
                      <w:pPr>
                        <w:pStyle w:val="BodyText"/>
                        <w:spacing w:before="56" w:line="249" w:lineRule="auto"/>
                        <w:ind w:left="57" w:right="110" w:firstLine="0"/>
                        <w:rPr>
                          <w:sz w:val="20"/>
                          <w:szCs w:val="20"/>
                        </w:rPr>
                      </w:pPr>
                      <w:r w:rsidRPr="00BF2749">
                        <w:rPr>
                          <w:b/>
                          <w:bCs/>
                          <w:sz w:val="20"/>
                          <w:szCs w:val="20"/>
                        </w:rPr>
                        <w:t xml:space="preserve"> </w:t>
                      </w:r>
                      <w:r w:rsidR="00212DDC" w:rsidRPr="009E6C6D">
                        <w:rPr>
                          <w:b/>
                          <w:bCs/>
                        </w:rPr>
                        <w:t>Homework:</w:t>
                      </w:r>
                      <w:r w:rsidR="00212DDC">
                        <w:rPr>
                          <w:b/>
                          <w:bCs/>
                        </w:rPr>
                        <w:t xml:space="preserve"> </w:t>
                      </w:r>
                      <w:r w:rsidR="00212DDC">
                        <w:rPr>
                          <w:sz w:val="20"/>
                          <w:szCs w:val="20"/>
                        </w:rPr>
                        <w:t>Independent study</w:t>
                      </w:r>
                      <w:r w:rsidR="00212DDC" w:rsidRPr="003D37A9">
                        <w:rPr>
                          <w:sz w:val="20"/>
                          <w:szCs w:val="20"/>
                        </w:rPr>
                        <w:t xml:space="preserve"> will be given on a weekly basis through the online platform </w:t>
                      </w:r>
                      <w:r w:rsidR="00212DDC">
                        <w:rPr>
                          <w:sz w:val="20"/>
                          <w:szCs w:val="20"/>
                        </w:rPr>
                        <w:t>Seneca (</w:t>
                      </w:r>
                      <w:hyperlink r:id="rId11" w:history="1">
                        <w:r w:rsidR="00212DDC" w:rsidRPr="003C6BF9">
                          <w:rPr>
                            <w:rStyle w:val="Hyperlink"/>
                            <w:sz w:val="20"/>
                            <w:szCs w:val="20"/>
                          </w:rPr>
                          <w:t>www.senecalearning.com</w:t>
                        </w:r>
                      </w:hyperlink>
                      <w:r w:rsidR="00212DDC">
                        <w:rPr>
                          <w:sz w:val="20"/>
                          <w:szCs w:val="20"/>
                        </w:rPr>
                        <w:t xml:space="preserve">). </w:t>
                      </w:r>
                      <w:r w:rsidR="00212DDC" w:rsidRPr="003D37A9">
                        <w:rPr>
                          <w:sz w:val="20"/>
                          <w:szCs w:val="20"/>
                        </w:rPr>
                        <w:t xml:space="preserve">Tasks on </w:t>
                      </w:r>
                      <w:r w:rsidR="00212DDC">
                        <w:rPr>
                          <w:sz w:val="20"/>
                          <w:szCs w:val="20"/>
                        </w:rPr>
                        <w:t>Seneca</w:t>
                      </w:r>
                      <w:r w:rsidR="00212DDC" w:rsidRPr="003D37A9">
                        <w:rPr>
                          <w:sz w:val="20"/>
                          <w:szCs w:val="20"/>
                        </w:rPr>
                        <w:t xml:space="preserve"> will relate to the </w:t>
                      </w:r>
                      <w:r w:rsidR="00212DDC">
                        <w:rPr>
                          <w:sz w:val="20"/>
                          <w:szCs w:val="20"/>
                        </w:rPr>
                        <w:t>units outlined above, in addition to recapping key grammatical concepts. Students will also respond to questions on their digital speaking booklet to support them in preparing for their GCSE speaking exam.</w:t>
                      </w:r>
                    </w:p>
                    <w:p w14:paraId="0AE1176D" w14:textId="75A8872E" w:rsidR="003A5A3C" w:rsidRPr="00963235" w:rsidRDefault="003A5A3C" w:rsidP="00212DDC">
                      <w:pPr>
                        <w:pStyle w:val="BodyText"/>
                        <w:spacing w:before="56" w:line="249" w:lineRule="auto"/>
                        <w:ind w:left="0" w:right="110" w:firstLine="0"/>
                        <w:rPr>
                          <w:rFonts w:asciiTheme="minorHAnsi" w:hAnsiTheme="minorHAnsi" w:cstheme="minorHAnsi"/>
                        </w:rPr>
                      </w:pPr>
                    </w:p>
                  </w:txbxContent>
                </v:textbox>
                <w10:wrap anchory="page"/>
                <w10:anchorlock/>
              </v:shape>
            </w:pict>
          </mc:Fallback>
        </mc:AlternateContent>
      </w:r>
      <w:r w:rsidR="00712746" w:rsidRPr="00963235">
        <w:rPr>
          <w:rFonts w:cstheme="minorHAnsi"/>
          <w:noProof/>
        </w:rPr>
        <mc:AlternateContent>
          <mc:Choice Requires="wps">
            <w:drawing>
              <wp:anchor distT="0" distB="0" distL="114300" distR="114300" simplePos="0" relativeHeight="251658252" behindDoc="0" locked="1" layoutInCell="1" allowOverlap="1" wp14:anchorId="37A31C2C" wp14:editId="5F8CDAD4">
                <wp:simplePos x="0" y="0"/>
                <wp:positionH relativeFrom="character">
                  <wp:posOffset>-1263015</wp:posOffset>
                </wp:positionH>
                <wp:positionV relativeFrom="page">
                  <wp:posOffset>9497060</wp:posOffset>
                </wp:positionV>
                <wp:extent cx="3521710" cy="1074420"/>
                <wp:effectExtent l="0" t="0" r="21590"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2171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B599552"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6C689263" w14:textId="77777777" w:rsidR="003D7E8A" w:rsidRDefault="003D7E8A" w:rsidP="003D7E8A">
                            <w:pPr>
                              <w:pStyle w:val="BodyText"/>
                              <w:spacing w:before="56" w:line="249" w:lineRule="auto"/>
                              <w:ind w:left="57" w:right="110" w:firstLine="0"/>
                            </w:pPr>
                            <w:hyperlink r:id="rId12" w:history="1">
                              <w:r w:rsidRPr="00DE2F78">
                                <w:rPr>
                                  <w:rStyle w:val="Hyperlink"/>
                                </w:rPr>
                                <w:t>www.spanishdict.com</w:t>
                              </w:r>
                            </w:hyperlink>
                            <w:r>
                              <w:t xml:space="preserve"> – Online dictionary</w:t>
                            </w:r>
                          </w:p>
                          <w:p w14:paraId="02C4D3BC" w14:textId="77777777" w:rsidR="003D7E8A" w:rsidRDefault="003D7E8A" w:rsidP="003D7E8A">
                            <w:pPr>
                              <w:pStyle w:val="BodyText"/>
                              <w:spacing w:before="56" w:line="249" w:lineRule="auto"/>
                              <w:ind w:left="57" w:right="110" w:firstLine="0"/>
                            </w:pPr>
                            <w:hyperlink r:id="rId13" w:history="1">
                              <w:r w:rsidRPr="00201007">
                                <w:rPr>
                                  <w:rStyle w:val="Hyperlink"/>
                                </w:rPr>
                                <w:t>www.quizlet.com</w:t>
                              </w:r>
                            </w:hyperlink>
                            <w:r w:rsidRPr="00201007">
                              <w:t xml:space="preserve">  - Online quizzing and </w:t>
                            </w:r>
                            <w:r>
                              <w:t>vocab building</w:t>
                            </w:r>
                          </w:p>
                          <w:p w14:paraId="53FB78D6" w14:textId="77777777" w:rsidR="003D7E8A" w:rsidRDefault="003D7E8A" w:rsidP="003D7E8A">
                            <w:pPr>
                              <w:pStyle w:val="BodyText"/>
                              <w:spacing w:before="56" w:line="249" w:lineRule="auto"/>
                              <w:ind w:left="57" w:right="110" w:firstLine="0"/>
                            </w:pPr>
                            <w:hyperlink r:id="rId14" w:history="1">
                              <w:r w:rsidRPr="003C6BF9">
                                <w:rPr>
                                  <w:rStyle w:val="Hyperlink"/>
                                </w:rPr>
                                <w:t>www.bbc.co.uk/bitesize</w:t>
                              </w:r>
                            </w:hyperlink>
                            <w:r>
                              <w:t xml:space="preserve"> - Online grammar and vocab</w:t>
                            </w:r>
                          </w:p>
                          <w:p w14:paraId="1AFD5CA0" w14:textId="7E85C1CB" w:rsidR="004E4E75" w:rsidRPr="00963235" w:rsidRDefault="004E4E75" w:rsidP="003D7E8A">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3" type="#_x0000_t202" style="position:absolute;margin-left:-99.45pt;margin-top:747.8pt;width:277.3pt;height:84.6pt;z-index:251658252;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" filled="f" strokecolor="#006fc0" strokeweight="1.5pt">
                <v:path arrowok="t"/>
                <v:textbox inset="0,0,0,0">
                  <w:txbxContent>
                    <w:p w14:paraId="1B599552"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6C689263" w14:textId="77777777" w:rsidR="003D7E8A" w:rsidRDefault="003D7E8A" w:rsidP="003D7E8A">
                      <w:pPr>
                        <w:pStyle w:val="BodyText"/>
                        <w:spacing w:before="56" w:line="249" w:lineRule="auto"/>
                        <w:ind w:left="57" w:right="110" w:firstLine="0"/>
                      </w:pPr>
                      <w:hyperlink r:id="rId15" w:history="1">
                        <w:r w:rsidRPr="00DE2F78">
                          <w:rPr>
                            <w:rStyle w:val="Hyperlink"/>
                          </w:rPr>
                          <w:t>www.spanishdict.com</w:t>
                        </w:r>
                      </w:hyperlink>
                      <w:r>
                        <w:t xml:space="preserve"> – Online dictionary</w:t>
                      </w:r>
                    </w:p>
                    <w:p w14:paraId="02C4D3BC" w14:textId="77777777" w:rsidR="003D7E8A" w:rsidRDefault="003D7E8A" w:rsidP="003D7E8A">
                      <w:pPr>
                        <w:pStyle w:val="BodyText"/>
                        <w:spacing w:before="56" w:line="249" w:lineRule="auto"/>
                        <w:ind w:left="57" w:right="110" w:firstLine="0"/>
                      </w:pPr>
                      <w:hyperlink r:id="rId16" w:history="1">
                        <w:r w:rsidRPr="00201007">
                          <w:rPr>
                            <w:rStyle w:val="Hyperlink"/>
                          </w:rPr>
                          <w:t>www.quizlet.com</w:t>
                        </w:r>
                      </w:hyperlink>
                      <w:r w:rsidRPr="00201007">
                        <w:t xml:space="preserve">  - Online quizzing and </w:t>
                      </w:r>
                      <w:r>
                        <w:t>vocab building</w:t>
                      </w:r>
                    </w:p>
                    <w:p w14:paraId="53FB78D6" w14:textId="77777777" w:rsidR="003D7E8A" w:rsidRDefault="003D7E8A" w:rsidP="003D7E8A">
                      <w:pPr>
                        <w:pStyle w:val="BodyText"/>
                        <w:spacing w:before="56" w:line="249" w:lineRule="auto"/>
                        <w:ind w:left="57" w:right="110" w:firstLine="0"/>
                      </w:pPr>
                      <w:hyperlink r:id="rId17" w:history="1">
                        <w:r w:rsidRPr="003C6BF9">
                          <w:rPr>
                            <w:rStyle w:val="Hyperlink"/>
                          </w:rPr>
                          <w:t>www.bbc.co.uk/bitesize</w:t>
                        </w:r>
                      </w:hyperlink>
                      <w:r>
                        <w:t xml:space="preserve"> - Online grammar and vocab</w:t>
                      </w:r>
                    </w:p>
                    <w:p w14:paraId="1AFD5CA0" w14:textId="7E85C1CB" w:rsidR="004E4E75" w:rsidRPr="00963235" w:rsidRDefault="004E4E75" w:rsidP="003D7E8A">
                      <w:pPr>
                        <w:pStyle w:val="BodyText"/>
                        <w:spacing w:before="56" w:line="249" w:lineRule="auto"/>
                        <w:ind w:left="142" w:right="110" w:firstLine="0"/>
                        <w:rPr>
                          <w:rFonts w:asciiTheme="minorHAnsi" w:hAnsiTheme="minorHAnsi" w:cstheme="minorHAnsi"/>
                        </w:rPr>
                      </w:pPr>
                    </w:p>
                  </w:txbxContent>
                </v:textbox>
                <w10:wrap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4A518260"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4"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" fillcolor="#dfdff0" strokecolor="#006fc0" strokeweight="1.5pt">
                <v:path arrowok="t"/>
                <v:textbox style="layout-flow:vertical;mso-layout-flow-alt:bottom-to-top" inset="0,0,0,0">
                  <w:txbxContent>
                    <w:p w14:paraId="4A518260"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7A90DB3" w14:textId="38D0E2CA" w:rsidR="003D7E8A" w:rsidRPr="003D7E8A" w:rsidRDefault="003D7E8A" w:rsidP="003D7E8A">
                            <w:pPr>
                              <w:pStyle w:val="Heading2"/>
                              <w:shd w:val="clear" w:color="auto" w:fill="FFFFFF"/>
                              <w:spacing w:line="420" w:lineRule="atLeast"/>
                              <w:jc w:val="center"/>
                              <w:rPr>
                                <w:rFonts w:ascii="Arial" w:hAnsi="Arial" w:cs="Arial"/>
                                <w:sz w:val="22"/>
                                <w:szCs w:val="22"/>
                              </w:rPr>
                            </w:pPr>
                            <w:r w:rsidRPr="003D7E8A">
                              <w:rPr>
                                <w:rFonts w:ascii="Arial" w:hAnsi="Arial" w:cs="Arial"/>
                                <w:sz w:val="22"/>
                                <w:szCs w:val="22"/>
                              </w:rPr>
                              <w:t xml:space="preserve">Unit 5: Un </w:t>
                            </w:r>
                            <w:proofErr w:type="spellStart"/>
                            <w:r w:rsidRPr="003D7E8A">
                              <w:rPr>
                                <w:rFonts w:ascii="Arial" w:hAnsi="Arial" w:cs="Arial"/>
                                <w:sz w:val="22"/>
                                <w:szCs w:val="22"/>
                              </w:rPr>
                              <w:t>repaso</w:t>
                            </w:r>
                            <w:proofErr w:type="spellEnd"/>
                            <w:r w:rsidRPr="003D7E8A">
                              <w:rPr>
                                <w:rFonts w:ascii="Arial" w:hAnsi="Arial" w:cs="Arial"/>
                                <w:sz w:val="22"/>
                                <w:szCs w:val="22"/>
                              </w:rPr>
                              <w:t xml:space="preserve"> </w:t>
                            </w:r>
                            <w:r w:rsidRPr="003D7E8A">
                              <w:rPr>
                                <w:rFonts w:ascii="Arial" w:hAnsi="Arial" w:cs="Arial"/>
                                <w:i/>
                                <w:iCs/>
                                <w:sz w:val="22"/>
                                <w:szCs w:val="22"/>
                              </w:rPr>
                              <w:t>(Units 1-4)</w:t>
                            </w:r>
                          </w:p>
                          <w:p w14:paraId="5B7F7FF1" w14:textId="77777777" w:rsidR="003D7E8A" w:rsidRDefault="003D7E8A" w:rsidP="003D7E8A">
                            <w:pPr>
                              <w:pStyle w:val="BodyText"/>
                              <w:numPr>
                                <w:ilvl w:val="0"/>
                                <w:numId w:val="10"/>
                              </w:numPr>
                              <w:spacing w:before="56"/>
                              <w:ind w:right="110"/>
                            </w:pPr>
                            <w:r>
                              <w:t>Revision of key vocabulary from units 1-4</w:t>
                            </w:r>
                          </w:p>
                          <w:p w14:paraId="455C1A51" w14:textId="77777777" w:rsidR="003D7E8A" w:rsidRDefault="003D7E8A" w:rsidP="003D7E8A">
                            <w:pPr>
                              <w:pStyle w:val="BodyText"/>
                              <w:numPr>
                                <w:ilvl w:val="0"/>
                                <w:numId w:val="10"/>
                              </w:numPr>
                              <w:spacing w:before="56"/>
                              <w:ind w:right="110"/>
                            </w:pPr>
                            <w:r>
                              <w:t>Revision of key grammatical concepts</w:t>
                            </w:r>
                          </w:p>
                          <w:p w14:paraId="796A6020" w14:textId="77777777" w:rsidR="003D7E8A" w:rsidRDefault="003D7E8A" w:rsidP="003D7E8A">
                            <w:pPr>
                              <w:pStyle w:val="BodyText"/>
                              <w:numPr>
                                <w:ilvl w:val="0"/>
                                <w:numId w:val="10"/>
                              </w:numPr>
                              <w:spacing w:before="56"/>
                              <w:ind w:right="110"/>
                            </w:pPr>
                            <w:r>
                              <w:t>Review and practice of key exam skills</w:t>
                            </w:r>
                            <w:r>
                              <w:br/>
                            </w:r>
                          </w:p>
                          <w:p w14:paraId="00F6AF81" w14:textId="77777777" w:rsidR="003D7E8A" w:rsidRPr="00B31391" w:rsidRDefault="003D7E8A" w:rsidP="003D7E8A">
                            <w:pPr>
                              <w:pStyle w:val="BodyText"/>
                              <w:spacing w:before="56" w:line="249" w:lineRule="auto"/>
                              <w:ind w:left="57" w:right="110" w:firstLine="0"/>
                              <w:jc w:val="center"/>
                              <w:rPr>
                                <w:b/>
                                <w:bCs/>
                              </w:rPr>
                            </w:pPr>
                            <w:r>
                              <w:rPr>
                                <w:b/>
                                <w:bCs/>
                              </w:rPr>
                              <w:t xml:space="preserve">Unit 6: </w:t>
                            </w:r>
                            <w:r w:rsidRPr="00B31391">
                              <w:rPr>
                                <w:b/>
                                <w:bCs/>
                              </w:rPr>
                              <w:t>Viajes</w:t>
                            </w:r>
                            <w:r>
                              <w:rPr>
                                <w:b/>
                                <w:bCs/>
                              </w:rPr>
                              <w:t xml:space="preserve"> </w:t>
                            </w:r>
                            <w:r w:rsidRPr="00B31391">
                              <w:rPr>
                                <w:b/>
                                <w:bCs/>
                                <w:i/>
                                <w:iCs/>
                              </w:rPr>
                              <w:t>(Theme: Travel &amp; Tourism)</w:t>
                            </w:r>
                          </w:p>
                          <w:p w14:paraId="12B78F5B" w14:textId="77777777" w:rsidR="003D7E8A" w:rsidRDefault="003D7E8A" w:rsidP="003D7E8A">
                            <w:pPr>
                              <w:pStyle w:val="BodyText"/>
                              <w:numPr>
                                <w:ilvl w:val="0"/>
                                <w:numId w:val="9"/>
                              </w:numPr>
                              <w:spacing w:before="56"/>
                              <w:ind w:right="110"/>
                            </w:pPr>
                            <w:r>
                              <w:t>Holidays and travel</w:t>
                            </w:r>
                          </w:p>
                          <w:p w14:paraId="27033EF9" w14:textId="77777777" w:rsidR="003D7E8A" w:rsidRDefault="003D7E8A" w:rsidP="003D7E8A">
                            <w:pPr>
                              <w:pStyle w:val="BodyText"/>
                              <w:numPr>
                                <w:ilvl w:val="0"/>
                                <w:numId w:val="9"/>
                              </w:numPr>
                              <w:spacing w:before="56"/>
                              <w:ind w:right="110"/>
                            </w:pPr>
                            <w:r>
                              <w:t>Cultural events</w:t>
                            </w:r>
                          </w:p>
                          <w:p w14:paraId="42939C2E" w14:textId="77777777" w:rsidR="003D7E8A" w:rsidRDefault="003D7E8A" w:rsidP="003D7E8A">
                            <w:pPr>
                              <w:pStyle w:val="BodyText"/>
                              <w:numPr>
                                <w:ilvl w:val="0"/>
                                <w:numId w:val="9"/>
                              </w:numPr>
                              <w:spacing w:before="56"/>
                              <w:ind w:right="110"/>
                            </w:pPr>
                            <w:r>
                              <w:t>Past, present and future tenses</w:t>
                            </w:r>
                          </w:p>
                          <w:p w14:paraId="33DB5802" w14:textId="77777777" w:rsidR="003D7E8A" w:rsidRDefault="003D7E8A" w:rsidP="003D7E8A">
                            <w:pPr>
                              <w:pStyle w:val="BodyText"/>
                              <w:numPr>
                                <w:ilvl w:val="0"/>
                                <w:numId w:val="9"/>
                              </w:numPr>
                              <w:spacing w:before="56"/>
                              <w:ind w:right="110"/>
                            </w:pPr>
                            <w:r>
                              <w:t>Detailed, justified opinions about my holidays and travel</w:t>
                            </w:r>
                          </w:p>
                          <w:p w14:paraId="58001230"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15C69F06" w14:textId="77777777" w:rsidR="001F0798" w:rsidRPr="00DB2B3D" w:rsidRDefault="001F0798" w:rsidP="00DB2B3D">
                            <w:pPr>
                              <w:pStyle w:val="BodyText"/>
                              <w:spacing w:before="56" w:line="249" w:lineRule="auto"/>
                              <w:ind w:left="0" w:right="110" w:firstLine="0"/>
                              <w:rPr>
                                <w:sz w:val="36"/>
                                <w:szCs w:val="36"/>
                              </w:rPr>
                            </w:pPr>
                          </w:p>
                          <w:p w14:paraId="7FCF5CA7"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5"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DzjEzgBAIAAOQDAAAO&#10;AAAAAAAAAAAAAAAAAC4CAABkcnMvZTJvRG9jLnhtbFBLAQItABQABgAIAAAAIQDBzWSG4QAAAA4B&#10;AAAPAAAAAAAAAAAAAAAAAF4EAABkcnMvZG93bnJldi54bWxQSwUGAAAAAAQABADzAAAAbAUAAAAA&#10;" filled="f" strokecolor="#006fc0" strokeweight="1.5pt">
                <v:path arrowok="t"/>
                <v:textbox inset="0,0,0,0">
                  <w:txbxContent>
                    <w:p w14:paraId="67A90DB3" w14:textId="38D0E2CA" w:rsidR="003D7E8A" w:rsidRPr="003D7E8A" w:rsidRDefault="003D7E8A" w:rsidP="003D7E8A">
                      <w:pPr>
                        <w:pStyle w:val="Heading2"/>
                        <w:shd w:val="clear" w:color="auto" w:fill="FFFFFF"/>
                        <w:spacing w:line="420" w:lineRule="atLeast"/>
                        <w:jc w:val="center"/>
                        <w:rPr>
                          <w:rFonts w:ascii="Arial" w:hAnsi="Arial" w:cs="Arial"/>
                          <w:sz w:val="22"/>
                          <w:szCs w:val="22"/>
                        </w:rPr>
                      </w:pPr>
                      <w:r w:rsidRPr="003D7E8A">
                        <w:rPr>
                          <w:rFonts w:ascii="Arial" w:hAnsi="Arial" w:cs="Arial"/>
                          <w:sz w:val="22"/>
                          <w:szCs w:val="22"/>
                        </w:rPr>
                        <w:t xml:space="preserve">Unit 5: Un </w:t>
                      </w:r>
                      <w:proofErr w:type="spellStart"/>
                      <w:r w:rsidRPr="003D7E8A">
                        <w:rPr>
                          <w:rFonts w:ascii="Arial" w:hAnsi="Arial" w:cs="Arial"/>
                          <w:sz w:val="22"/>
                          <w:szCs w:val="22"/>
                        </w:rPr>
                        <w:t>repaso</w:t>
                      </w:r>
                      <w:proofErr w:type="spellEnd"/>
                      <w:r w:rsidRPr="003D7E8A">
                        <w:rPr>
                          <w:rFonts w:ascii="Arial" w:hAnsi="Arial" w:cs="Arial"/>
                          <w:sz w:val="22"/>
                          <w:szCs w:val="22"/>
                        </w:rPr>
                        <w:t xml:space="preserve"> </w:t>
                      </w:r>
                      <w:r w:rsidRPr="003D7E8A">
                        <w:rPr>
                          <w:rFonts w:ascii="Arial" w:hAnsi="Arial" w:cs="Arial"/>
                          <w:i/>
                          <w:iCs/>
                          <w:sz w:val="22"/>
                          <w:szCs w:val="22"/>
                        </w:rPr>
                        <w:t>(Units 1-4)</w:t>
                      </w:r>
                    </w:p>
                    <w:p w14:paraId="5B7F7FF1" w14:textId="77777777" w:rsidR="003D7E8A" w:rsidRDefault="003D7E8A" w:rsidP="003D7E8A">
                      <w:pPr>
                        <w:pStyle w:val="BodyText"/>
                        <w:numPr>
                          <w:ilvl w:val="0"/>
                          <w:numId w:val="10"/>
                        </w:numPr>
                        <w:spacing w:before="56"/>
                        <w:ind w:right="110"/>
                      </w:pPr>
                      <w:r>
                        <w:t>Revision of key vocabulary from units 1-4</w:t>
                      </w:r>
                    </w:p>
                    <w:p w14:paraId="455C1A51" w14:textId="77777777" w:rsidR="003D7E8A" w:rsidRDefault="003D7E8A" w:rsidP="003D7E8A">
                      <w:pPr>
                        <w:pStyle w:val="BodyText"/>
                        <w:numPr>
                          <w:ilvl w:val="0"/>
                          <w:numId w:val="10"/>
                        </w:numPr>
                        <w:spacing w:before="56"/>
                        <w:ind w:right="110"/>
                      </w:pPr>
                      <w:r>
                        <w:t>Revision of key grammatical concepts</w:t>
                      </w:r>
                    </w:p>
                    <w:p w14:paraId="796A6020" w14:textId="77777777" w:rsidR="003D7E8A" w:rsidRDefault="003D7E8A" w:rsidP="003D7E8A">
                      <w:pPr>
                        <w:pStyle w:val="BodyText"/>
                        <w:numPr>
                          <w:ilvl w:val="0"/>
                          <w:numId w:val="10"/>
                        </w:numPr>
                        <w:spacing w:before="56"/>
                        <w:ind w:right="110"/>
                      </w:pPr>
                      <w:r>
                        <w:t>Review and practice of key exam skills</w:t>
                      </w:r>
                      <w:r>
                        <w:br/>
                      </w:r>
                    </w:p>
                    <w:p w14:paraId="00F6AF81" w14:textId="77777777" w:rsidR="003D7E8A" w:rsidRPr="00B31391" w:rsidRDefault="003D7E8A" w:rsidP="003D7E8A">
                      <w:pPr>
                        <w:pStyle w:val="BodyText"/>
                        <w:spacing w:before="56" w:line="249" w:lineRule="auto"/>
                        <w:ind w:left="57" w:right="110" w:firstLine="0"/>
                        <w:jc w:val="center"/>
                        <w:rPr>
                          <w:b/>
                          <w:bCs/>
                        </w:rPr>
                      </w:pPr>
                      <w:r>
                        <w:rPr>
                          <w:b/>
                          <w:bCs/>
                        </w:rPr>
                        <w:t xml:space="preserve">Unit 6: </w:t>
                      </w:r>
                      <w:r w:rsidRPr="00B31391">
                        <w:rPr>
                          <w:b/>
                          <w:bCs/>
                        </w:rPr>
                        <w:t>Viajes</w:t>
                      </w:r>
                      <w:r>
                        <w:rPr>
                          <w:b/>
                          <w:bCs/>
                        </w:rPr>
                        <w:t xml:space="preserve"> </w:t>
                      </w:r>
                      <w:r w:rsidRPr="00B31391">
                        <w:rPr>
                          <w:b/>
                          <w:bCs/>
                          <w:i/>
                          <w:iCs/>
                        </w:rPr>
                        <w:t>(Theme: Travel &amp; Tourism)</w:t>
                      </w:r>
                    </w:p>
                    <w:p w14:paraId="12B78F5B" w14:textId="77777777" w:rsidR="003D7E8A" w:rsidRDefault="003D7E8A" w:rsidP="003D7E8A">
                      <w:pPr>
                        <w:pStyle w:val="BodyText"/>
                        <w:numPr>
                          <w:ilvl w:val="0"/>
                          <w:numId w:val="9"/>
                        </w:numPr>
                        <w:spacing w:before="56"/>
                        <w:ind w:right="110"/>
                      </w:pPr>
                      <w:r>
                        <w:t>Holidays and travel</w:t>
                      </w:r>
                    </w:p>
                    <w:p w14:paraId="27033EF9" w14:textId="77777777" w:rsidR="003D7E8A" w:rsidRDefault="003D7E8A" w:rsidP="003D7E8A">
                      <w:pPr>
                        <w:pStyle w:val="BodyText"/>
                        <w:numPr>
                          <w:ilvl w:val="0"/>
                          <w:numId w:val="9"/>
                        </w:numPr>
                        <w:spacing w:before="56"/>
                        <w:ind w:right="110"/>
                      </w:pPr>
                      <w:r>
                        <w:t>Cultural events</w:t>
                      </w:r>
                    </w:p>
                    <w:p w14:paraId="42939C2E" w14:textId="77777777" w:rsidR="003D7E8A" w:rsidRDefault="003D7E8A" w:rsidP="003D7E8A">
                      <w:pPr>
                        <w:pStyle w:val="BodyText"/>
                        <w:numPr>
                          <w:ilvl w:val="0"/>
                          <w:numId w:val="9"/>
                        </w:numPr>
                        <w:spacing w:before="56"/>
                        <w:ind w:right="110"/>
                      </w:pPr>
                      <w:r>
                        <w:t>Past, present and future tenses</w:t>
                      </w:r>
                    </w:p>
                    <w:p w14:paraId="33DB5802" w14:textId="77777777" w:rsidR="003D7E8A" w:rsidRDefault="003D7E8A" w:rsidP="003D7E8A">
                      <w:pPr>
                        <w:pStyle w:val="BodyText"/>
                        <w:numPr>
                          <w:ilvl w:val="0"/>
                          <w:numId w:val="9"/>
                        </w:numPr>
                        <w:spacing w:before="56"/>
                        <w:ind w:right="110"/>
                      </w:pPr>
                      <w:r>
                        <w:t>Detailed, justified opinions about my holidays and travel</w:t>
                      </w:r>
                    </w:p>
                    <w:p w14:paraId="58001230"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15C69F06" w14:textId="77777777" w:rsidR="001F0798" w:rsidRPr="00DB2B3D" w:rsidRDefault="001F0798" w:rsidP="00DB2B3D">
                      <w:pPr>
                        <w:pStyle w:val="BodyText"/>
                        <w:spacing w:before="56" w:line="249" w:lineRule="auto"/>
                        <w:ind w:left="0" w:right="110" w:firstLine="0"/>
                        <w:rPr>
                          <w:sz w:val="36"/>
                          <w:szCs w:val="36"/>
                        </w:rPr>
                      </w:pPr>
                    </w:p>
                    <w:p w14:paraId="7FCF5CA7"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87870D4" w14:textId="07ACFC0A" w:rsidR="003D7E8A" w:rsidRPr="003D7E8A" w:rsidRDefault="003D7E8A" w:rsidP="003D7E8A">
                            <w:pPr>
                              <w:jc w:val="center"/>
                              <w:rPr>
                                <w:rFonts w:ascii="Aptos" w:hAnsi="Aptos" w:cstheme="minorHAnsi"/>
                              </w:rPr>
                            </w:pPr>
                            <w:r>
                              <w:rPr>
                                <w:b/>
                                <w:bCs/>
                              </w:rPr>
                              <w:t xml:space="preserve">Unit 3: </w:t>
                            </w:r>
                            <w:r w:rsidRPr="00CD49F3">
                              <w:rPr>
                                <w:b/>
                                <w:bCs/>
                              </w:rPr>
                              <w:t xml:space="preserve">Mi </w:t>
                            </w:r>
                            <w:proofErr w:type="spellStart"/>
                            <w:r w:rsidRPr="00CD49F3">
                              <w:rPr>
                                <w:b/>
                                <w:bCs/>
                              </w:rPr>
                              <w:t>estilo</w:t>
                            </w:r>
                            <w:proofErr w:type="spellEnd"/>
                            <w:r w:rsidRPr="00CD49F3">
                              <w:rPr>
                                <w:b/>
                                <w:bCs/>
                              </w:rPr>
                              <w:t xml:space="preserve"> de </w:t>
                            </w:r>
                            <w:proofErr w:type="spellStart"/>
                            <w:r w:rsidRPr="00CD49F3">
                              <w:rPr>
                                <w:b/>
                                <w:bCs/>
                              </w:rPr>
                              <w:t>vida</w:t>
                            </w:r>
                            <w:proofErr w:type="spellEnd"/>
                            <w:r>
                              <w:rPr>
                                <w:b/>
                                <w:bCs/>
                              </w:rPr>
                              <w:t xml:space="preserve"> </w:t>
                            </w:r>
                            <w:r w:rsidRPr="00CD49F3">
                              <w:rPr>
                                <w:b/>
                                <w:bCs/>
                                <w:i/>
                                <w:iCs/>
                              </w:rPr>
                              <w:t>(Theme: Lifestyle &amp; Wellbeing)</w:t>
                            </w:r>
                          </w:p>
                          <w:p w14:paraId="1F8D54B4" w14:textId="77777777" w:rsidR="003D7E8A" w:rsidRDefault="003D7E8A" w:rsidP="003D7E8A">
                            <w:pPr>
                              <w:pStyle w:val="BodyText"/>
                              <w:numPr>
                                <w:ilvl w:val="0"/>
                                <w:numId w:val="9"/>
                              </w:numPr>
                              <w:spacing w:before="56"/>
                              <w:ind w:right="110"/>
                            </w:pPr>
                            <w:r>
                              <w:t>Healthy living</w:t>
                            </w:r>
                          </w:p>
                          <w:p w14:paraId="0BF72F26" w14:textId="77777777" w:rsidR="003D7E8A" w:rsidRDefault="003D7E8A" w:rsidP="003D7E8A">
                            <w:pPr>
                              <w:pStyle w:val="BodyText"/>
                              <w:numPr>
                                <w:ilvl w:val="0"/>
                                <w:numId w:val="9"/>
                              </w:numPr>
                              <w:spacing w:before="56"/>
                              <w:ind w:right="110"/>
                            </w:pPr>
                            <w:r>
                              <w:t>Food and daily routine</w:t>
                            </w:r>
                          </w:p>
                          <w:p w14:paraId="24D8694C" w14:textId="77777777" w:rsidR="003D7E8A" w:rsidRDefault="003D7E8A" w:rsidP="003D7E8A">
                            <w:pPr>
                              <w:pStyle w:val="BodyText"/>
                              <w:numPr>
                                <w:ilvl w:val="0"/>
                                <w:numId w:val="9"/>
                              </w:numPr>
                              <w:spacing w:before="56"/>
                              <w:ind w:right="110"/>
                            </w:pPr>
                            <w:r>
                              <w:t>Past, present and future tenses</w:t>
                            </w:r>
                          </w:p>
                          <w:p w14:paraId="1D4C4DB2" w14:textId="77777777" w:rsidR="003D7E8A" w:rsidRDefault="003D7E8A" w:rsidP="003D7E8A">
                            <w:pPr>
                              <w:pStyle w:val="BodyText"/>
                              <w:numPr>
                                <w:ilvl w:val="0"/>
                                <w:numId w:val="9"/>
                              </w:numPr>
                              <w:spacing w:before="56"/>
                              <w:ind w:right="110"/>
                            </w:pPr>
                            <w:r>
                              <w:t>Detailed, justified opinions about lifestyle habits</w:t>
                            </w:r>
                          </w:p>
                          <w:p w14:paraId="134D6B47" w14:textId="77777777" w:rsidR="003D7E8A" w:rsidRDefault="003D7E8A" w:rsidP="003D7E8A">
                            <w:pPr>
                              <w:pStyle w:val="BodyText"/>
                              <w:spacing w:before="56"/>
                              <w:ind w:left="0" w:right="110" w:firstLine="0"/>
                            </w:pPr>
                          </w:p>
                          <w:p w14:paraId="1C192C75" w14:textId="77777777" w:rsidR="003D7E8A" w:rsidRPr="00A73625" w:rsidRDefault="003D7E8A" w:rsidP="003D7E8A">
                            <w:pPr>
                              <w:pStyle w:val="BodyText"/>
                              <w:spacing w:before="56"/>
                              <w:ind w:left="57" w:right="110" w:firstLine="0"/>
                              <w:jc w:val="center"/>
                              <w:rPr>
                                <w:b/>
                                <w:bCs/>
                                <w:i/>
                                <w:iCs/>
                              </w:rPr>
                            </w:pPr>
                            <w:r>
                              <w:rPr>
                                <w:b/>
                                <w:bCs/>
                              </w:rPr>
                              <w:t>Unit 4</w:t>
                            </w:r>
                            <w:r w:rsidRPr="007A26BA">
                              <w:rPr>
                                <w:b/>
                                <w:bCs/>
                              </w:rPr>
                              <w:t xml:space="preserve">: ¡A </w:t>
                            </w:r>
                            <w:proofErr w:type="spellStart"/>
                            <w:r w:rsidRPr="007A26BA">
                              <w:rPr>
                                <w:b/>
                                <w:bCs/>
                              </w:rPr>
                              <w:t>clase</w:t>
                            </w:r>
                            <w:proofErr w:type="spellEnd"/>
                            <w:r w:rsidRPr="007A26BA">
                              <w:rPr>
                                <w:b/>
                                <w:bCs/>
                              </w:rPr>
                              <w:t>!</w:t>
                            </w:r>
                            <w:r w:rsidRPr="00A73625">
                              <w:rPr>
                                <w:b/>
                                <w:bCs/>
                                <w:i/>
                                <w:iCs/>
                              </w:rPr>
                              <w:t xml:space="preserve"> (Theme: Studying &amp; my future)</w:t>
                            </w:r>
                          </w:p>
                          <w:p w14:paraId="0CCB37AF" w14:textId="77777777" w:rsidR="003D7E8A" w:rsidRDefault="003D7E8A" w:rsidP="003D7E8A">
                            <w:pPr>
                              <w:pStyle w:val="BodyText"/>
                              <w:numPr>
                                <w:ilvl w:val="0"/>
                                <w:numId w:val="10"/>
                              </w:numPr>
                              <w:spacing w:before="56"/>
                              <w:ind w:right="110"/>
                            </w:pPr>
                            <w:r>
                              <w:t>Subjects and studies</w:t>
                            </w:r>
                          </w:p>
                          <w:p w14:paraId="6B23EA5F" w14:textId="77777777" w:rsidR="003D7E8A" w:rsidRDefault="003D7E8A" w:rsidP="003D7E8A">
                            <w:pPr>
                              <w:pStyle w:val="BodyText"/>
                              <w:numPr>
                                <w:ilvl w:val="0"/>
                                <w:numId w:val="10"/>
                              </w:numPr>
                              <w:spacing w:before="56"/>
                              <w:ind w:right="110"/>
                            </w:pPr>
                            <w:r>
                              <w:t>Life at school</w:t>
                            </w:r>
                          </w:p>
                          <w:p w14:paraId="5BE32862" w14:textId="77777777" w:rsidR="003D7E8A" w:rsidRDefault="003D7E8A" w:rsidP="003D7E8A">
                            <w:pPr>
                              <w:pStyle w:val="BodyText"/>
                              <w:numPr>
                                <w:ilvl w:val="0"/>
                                <w:numId w:val="10"/>
                              </w:numPr>
                              <w:spacing w:before="56"/>
                              <w:ind w:right="110"/>
                            </w:pPr>
                            <w:r>
                              <w:t>Past, present and future tenses</w:t>
                            </w:r>
                          </w:p>
                          <w:p w14:paraId="34912AC4" w14:textId="77777777" w:rsidR="003D7E8A" w:rsidRDefault="003D7E8A" w:rsidP="003D7E8A">
                            <w:pPr>
                              <w:pStyle w:val="BodyText"/>
                              <w:numPr>
                                <w:ilvl w:val="0"/>
                                <w:numId w:val="10"/>
                              </w:numPr>
                              <w:spacing w:before="56"/>
                              <w:ind w:right="110"/>
                            </w:pPr>
                            <w:r>
                              <w:t>Detailed, justified opinions about my life at school</w:t>
                            </w:r>
                          </w:p>
                          <w:p w14:paraId="2128BCF2"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6"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" filled="f" strokecolor="#006fc0" strokeweight="1.5pt">
                <v:path arrowok="t"/>
                <v:textbox inset="0,0,0,0">
                  <w:txbxContent>
                    <w:p w14:paraId="587870D4" w14:textId="07ACFC0A" w:rsidR="003D7E8A" w:rsidRPr="003D7E8A" w:rsidRDefault="003D7E8A" w:rsidP="003D7E8A">
                      <w:pPr>
                        <w:jc w:val="center"/>
                        <w:rPr>
                          <w:rFonts w:ascii="Aptos" w:hAnsi="Aptos" w:cstheme="minorHAnsi"/>
                        </w:rPr>
                      </w:pPr>
                      <w:r>
                        <w:rPr>
                          <w:b/>
                          <w:bCs/>
                        </w:rPr>
                        <w:t xml:space="preserve">Unit 3: </w:t>
                      </w:r>
                      <w:r w:rsidRPr="00CD49F3">
                        <w:rPr>
                          <w:b/>
                          <w:bCs/>
                        </w:rPr>
                        <w:t xml:space="preserve">Mi </w:t>
                      </w:r>
                      <w:proofErr w:type="spellStart"/>
                      <w:r w:rsidRPr="00CD49F3">
                        <w:rPr>
                          <w:b/>
                          <w:bCs/>
                        </w:rPr>
                        <w:t>estilo</w:t>
                      </w:r>
                      <w:proofErr w:type="spellEnd"/>
                      <w:r w:rsidRPr="00CD49F3">
                        <w:rPr>
                          <w:b/>
                          <w:bCs/>
                        </w:rPr>
                        <w:t xml:space="preserve"> de </w:t>
                      </w:r>
                      <w:proofErr w:type="spellStart"/>
                      <w:r w:rsidRPr="00CD49F3">
                        <w:rPr>
                          <w:b/>
                          <w:bCs/>
                        </w:rPr>
                        <w:t>vida</w:t>
                      </w:r>
                      <w:proofErr w:type="spellEnd"/>
                      <w:r>
                        <w:rPr>
                          <w:b/>
                          <w:bCs/>
                        </w:rPr>
                        <w:t xml:space="preserve"> </w:t>
                      </w:r>
                      <w:r w:rsidRPr="00CD49F3">
                        <w:rPr>
                          <w:b/>
                          <w:bCs/>
                          <w:i/>
                          <w:iCs/>
                        </w:rPr>
                        <w:t>(Theme: Lifestyle &amp; Wellbeing)</w:t>
                      </w:r>
                    </w:p>
                    <w:p w14:paraId="1F8D54B4" w14:textId="77777777" w:rsidR="003D7E8A" w:rsidRDefault="003D7E8A" w:rsidP="003D7E8A">
                      <w:pPr>
                        <w:pStyle w:val="BodyText"/>
                        <w:numPr>
                          <w:ilvl w:val="0"/>
                          <w:numId w:val="9"/>
                        </w:numPr>
                        <w:spacing w:before="56"/>
                        <w:ind w:right="110"/>
                      </w:pPr>
                      <w:r>
                        <w:t>Healthy living</w:t>
                      </w:r>
                    </w:p>
                    <w:p w14:paraId="0BF72F26" w14:textId="77777777" w:rsidR="003D7E8A" w:rsidRDefault="003D7E8A" w:rsidP="003D7E8A">
                      <w:pPr>
                        <w:pStyle w:val="BodyText"/>
                        <w:numPr>
                          <w:ilvl w:val="0"/>
                          <w:numId w:val="9"/>
                        </w:numPr>
                        <w:spacing w:before="56"/>
                        <w:ind w:right="110"/>
                      </w:pPr>
                      <w:r>
                        <w:t>Food and daily routine</w:t>
                      </w:r>
                    </w:p>
                    <w:p w14:paraId="24D8694C" w14:textId="77777777" w:rsidR="003D7E8A" w:rsidRDefault="003D7E8A" w:rsidP="003D7E8A">
                      <w:pPr>
                        <w:pStyle w:val="BodyText"/>
                        <w:numPr>
                          <w:ilvl w:val="0"/>
                          <w:numId w:val="9"/>
                        </w:numPr>
                        <w:spacing w:before="56"/>
                        <w:ind w:right="110"/>
                      </w:pPr>
                      <w:r>
                        <w:t>Past, present and future tenses</w:t>
                      </w:r>
                    </w:p>
                    <w:p w14:paraId="1D4C4DB2" w14:textId="77777777" w:rsidR="003D7E8A" w:rsidRDefault="003D7E8A" w:rsidP="003D7E8A">
                      <w:pPr>
                        <w:pStyle w:val="BodyText"/>
                        <w:numPr>
                          <w:ilvl w:val="0"/>
                          <w:numId w:val="9"/>
                        </w:numPr>
                        <w:spacing w:before="56"/>
                        <w:ind w:right="110"/>
                      </w:pPr>
                      <w:r>
                        <w:t>Detailed, justified opinions about lifestyle habits</w:t>
                      </w:r>
                    </w:p>
                    <w:p w14:paraId="134D6B47" w14:textId="77777777" w:rsidR="003D7E8A" w:rsidRDefault="003D7E8A" w:rsidP="003D7E8A">
                      <w:pPr>
                        <w:pStyle w:val="BodyText"/>
                        <w:spacing w:before="56"/>
                        <w:ind w:left="0" w:right="110" w:firstLine="0"/>
                      </w:pPr>
                    </w:p>
                    <w:p w14:paraId="1C192C75" w14:textId="77777777" w:rsidR="003D7E8A" w:rsidRPr="00A73625" w:rsidRDefault="003D7E8A" w:rsidP="003D7E8A">
                      <w:pPr>
                        <w:pStyle w:val="BodyText"/>
                        <w:spacing w:before="56"/>
                        <w:ind w:left="57" w:right="110" w:firstLine="0"/>
                        <w:jc w:val="center"/>
                        <w:rPr>
                          <w:b/>
                          <w:bCs/>
                          <w:i/>
                          <w:iCs/>
                        </w:rPr>
                      </w:pPr>
                      <w:r>
                        <w:rPr>
                          <w:b/>
                          <w:bCs/>
                        </w:rPr>
                        <w:t>Unit 4</w:t>
                      </w:r>
                      <w:r w:rsidRPr="007A26BA">
                        <w:rPr>
                          <w:b/>
                          <w:bCs/>
                        </w:rPr>
                        <w:t xml:space="preserve">: ¡A </w:t>
                      </w:r>
                      <w:proofErr w:type="spellStart"/>
                      <w:r w:rsidRPr="007A26BA">
                        <w:rPr>
                          <w:b/>
                          <w:bCs/>
                        </w:rPr>
                        <w:t>clase</w:t>
                      </w:r>
                      <w:proofErr w:type="spellEnd"/>
                      <w:r w:rsidRPr="007A26BA">
                        <w:rPr>
                          <w:b/>
                          <w:bCs/>
                        </w:rPr>
                        <w:t>!</w:t>
                      </w:r>
                      <w:r w:rsidRPr="00A73625">
                        <w:rPr>
                          <w:b/>
                          <w:bCs/>
                          <w:i/>
                          <w:iCs/>
                        </w:rPr>
                        <w:t xml:space="preserve"> (Theme: Studying &amp; my future)</w:t>
                      </w:r>
                    </w:p>
                    <w:p w14:paraId="0CCB37AF" w14:textId="77777777" w:rsidR="003D7E8A" w:rsidRDefault="003D7E8A" w:rsidP="003D7E8A">
                      <w:pPr>
                        <w:pStyle w:val="BodyText"/>
                        <w:numPr>
                          <w:ilvl w:val="0"/>
                          <w:numId w:val="10"/>
                        </w:numPr>
                        <w:spacing w:before="56"/>
                        <w:ind w:right="110"/>
                      </w:pPr>
                      <w:r>
                        <w:t>Subjects and studies</w:t>
                      </w:r>
                    </w:p>
                    <w:p w14:paraId="6B23EA5F" w14:textId="77777777" w:rsidR="003D7E8A" w:rsidRDefault="003D7E8A" w:rsidP="003D7E8A">
                      <w:pPr>
                        <w:pStyle w:val="BodyText"/>
                        <w:numPr>
                          <w:ilvl w:val="0"/>
                          <w:numId w:val="10"/>
                        </w:numPr>
                        <w:spacing w:before="56"/>
                        <w:ind w:right="110"/>
                      </w:pPr>
                      <w:r>
                        <w:t>Life at school</w:t>
                      </w:r>
                    </w:p>
                    <w:p w14:paraId="5BE32862" w14:textId="77777777" w:rsidR="003D7E8A" w:rsidRDefault="003D7E8A" w:rsidP="003D7E8A">
                      <w:pPr>
                        <w:pStyle w:val="BodyText"/>
                        <w:numPr>
                          <w:ilvl w:val="0"/>
                          <w:numId w:val="10"/>
                        </w:numPr>
                        <w:spacing w:before="56"/>
                        <w:ind w:right="110"/>
                      </w:pPr>
                      <w:r>
                        <w:t>Past, present and future tenses</w:t>
                      </w:r>
                    </w:p>
                    <w:p w14:paraId="34912AC4" w14:textId="77777777" w:rsidR="003D7E8A" w:rsidRDefault="003D7E8A" w:rsidP="003D7E8A">
                      <w:pPr>
                        <w:pStyle w:val="BodyText"/>
                        <w:numPr>
                          <w:ilvl w:val="0"/>
                          <w:numId w:val="10"/>
                        </w:numPr>
                        <w:spacing w:before="56"/>
                        <w:ind w:right="110"/>
                      </w:pPr>
                      <w:r>
                        <w:t>Detailed, justified opinions about my life at school</w:t>
                      </w:r>
                    </w:p>
                    <w:p w14:paraId="2128BCF2"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7E96F29" w14:textId="77777777" w:rsidR="003D7E8A" w:rsidRDefault="003D7E8A" w:rsidP="003D7E8A">
                            <w:pPr>
                              <w:ind w:left="57" w:right="57"/>
                              <w:jc w:val="both"/>
                            </w:pPr>
                            <w:r>
                              <w:t>In Spanish, our</w:t>
                            </w:r>
                            <w:r w:rsidRPr="00871170">
                              <w:t xml:space="preserve"> </w:t>
                            </w:r>
                            <w:r>
                              <w:t xml:space="preserve">two-year </w:t>
                            </w:r>
                            <w:r w:rsidRPr="00871170">
                              <w:t>GCSE course</w:t>
                            </w:r>
                            <w:r>
                              <w:t xml:space="preserve"> follows the new 2026 Pearson Edexcel Curriculum and</w:t>
                            </w:r>
                            <w:r w:rsidRPr="00871170">
                              <w:t xml:space="preserve"> aims to develop students’ proficiency and communication skills in both written and spoken Spanish across </w:t>
                            </w:r>
                            <w:r>
                              <w:t>a wide range of topics. These topics cover vocabulary and content relating to the six key themes. Students</w:t>
                            </w:r>
                            <w:r w:rsidRPr="000648D0">
                              <w:t xml:space="preserve"> will</w:t>
                            </w:r>
                            <w:r>
                              <w:t xml:space="preserve"> also</w:t>
                            </w:r>
                            <w:r w:rsidRPr="000648D0">
                              <w:t xml:space="preserve"> </w:t>
                            </w:r>
                            <w:r>
                              <w:t xml:space="preserve">further </w:t>
                            </w:r>
                            <w:r w:rsidRPr="000648D0">
                              <w:t>develop and improve the four main language skills: listening, reading, writing and speaking</w:t>
                            </w:r>
                            <w:r>
                              <w:t>, and</w:t>
                            </w:r>
                            <w:r w:rsidRPr="000648D0">
                              <w:t xml:space="preserve"> </w:t>
                            </w:r>
                            <w:r w:rsidRPr="00150D50">
                              <w:t xml:space="preserve">will build on the Spanish vocabulary and </w:t>
                            </w:r>
                            <w:r>
                              <w:t>grammatical structures</w:t>
                            </w:r>
                            <w:r w:rsidRPr="00150D50">
                              <w:t xml:space="preserve"> learned throughout KS3</w:t>
                            </w:r>
                            <w:r>
                              <w:t xml:space="preserve">. At the end of the two-year course, students will be </w:t>
                            </w:r>
                            <w:r w:rsidRPr="005F5AC8">
                              <w:t xml:space="preserve">assessed </w:t>
                            </w:r>
                            <w:r>
                              <w:t xml:space="preserve">in the four main skills, </w:t>
                            </w:r>
                            <w:r w:rsidRPr="005F5AC8">
                              <w:t xml:space="preserve">with each component </w:t>
                            </w:r>
                            <w:r>
                              <w:t xml:space="preserve">totalling </w:t>
                            </w:r>
                            <w:r w:rsidRPr="005F5AC8">
                              <w:t>25% of the final grade</w:t>
                            </w:r>
                            <w:r>
                              <w:t>.</w:t>
                            </w:r>
                          </w:p>
                          <w:p w14:paraId="20572501" w14:textId="2934568F"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7"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G4FpX8FAgAA5QMAAA4A&#10;AAAAAAAAAAAAAAAALgIAAGRycy9lMm9Eb2MueG1sUEsBAi0AFAAGAAgAAAAhAGADWSbfAAAADAEA&#10;AA8AAAAAAAAAAAAAAAAAXwQAAGRycy9kb3ducmV2LnhtbFBLBQYAAAAABAAEAPMAAABrBQAAAAA=&#10;" filled="f" strokecolor="#006fc0" strokeweight="1.5pt">
                <v:path arrowok="t"/>
                <v:textbox inset="0,0,0,0">
                  <w:txbxContent>
                    <w:p w14:paraId="57E96F29" w14:textId="77777777" w:rsidR="003D7E8A" w:rsidRDefault="003D7E8A" w:rsidP="003D7E8A">
                      <w:pPr>
                        <w:ind w:left="57" w:right="57"/>
                        <w:jc w:val="both"/>
                      </w:pPr>
                      <w:r>
                        <w:t>In Spanish, our</w:t>
                      </w:r>
                      <w:r w:rsidRPr="00871170">
                        <w:t xml:space="preserve"> </w:t>
                      </w:r>
                      <w:r>
                        <w:t xml:space="preserve">two-year </w:t>
                      </w:r>
                      <w:r w:rsidRPr="00871170">
                        <w:t>GCSE course</w:t>
                      </w:r>
                      <w:r>
                        <w:t xml:space="preserve"> follows the new 2026 Pearson Edexcel Curriculum and</w:t>
                      </w:r>
                      <w:r w:rsidRPr="00871170">
                        <w:t xml:space="preserve"> aims to develop students’ proficiency and communication skills in both written and spoken Spanish across </w:t>
                      </w:r>
                      <w:r>
                        <w:t>a wide range of topics. These topics cover vocabulary and content relating to the six key themes. Students</w:t>
                      </w:r>
                      <w:r w:rsidRPr="000648D0">
                        <w:t xml:space="preserve"> will</w:t>
                      </w:r>
                      <w:r>
                        <w:t xml:space="preserve"> also</w:t>
                      </w:r>
                      <w:r w:rsidRPr="000648D0">
                        <w:t xml:space="preserve"> </w:t>
                      </w:r>
                      <w:r>
                        <w:t xml:space="preserve">further </w:t>
                      </w:r>
                      <w:r w:rsidRPr="000648D0">
                        <w:t>develop and improve the four main language skills: listening, reading, writing and speaking</w:t>
                      </w:r>
                      <w:r>
                        <w:t>, and</w:t>
                      </w:r>
                      <w:r w:rsidRPr="000648D0">
                        <w:t xml:space="preserve"> </w:t>
                      </w:r>
                      <w:r w:rsidRPr="00150D50">
                        <w:t xml:space="preserve">will build on the Spanish vocabulary and </w:t>
                      </w:r>
                      <w:r>
                        <w:t>grammatical structures</w:t>
                      </w:r>
                      <w:r w:rsidRPr="00150D50">
                        <w:t xml:space="preserve"> learned throughout KS3</w:t>
                      </w:r>
                      <w:r>
                        <w:t xml:space="preserve">. At the end of the two-year course, students will be </w:t>
                      </w:r>
                      <w:r w:rsidRPr="005F5AC8">
                        <w:t xml:space="preserve">assessed </w:t>
                      </w:r>
                      <w:r>
                        <w:t xml:space="preserve">in the four main skills, </w:t>
                      </w:r>
                      <w:r w:rsidRPr="005F5AC8">
                        <w:t xml:space="preserve">with each component </w:t>
                      </w:r>
                      <w:r>
                        <w:t xml:space="preserve">totalling </w:t>
                      </w:r>
                      <w:r w:rsidRPr="005F5AC8">
                        <w:t>25% of the final grade</w:t>
                      </w:r>
                      <w:r>
                        <w:t>.</w:t>
                      </w:r>
                    </w:p>
                    <w:p w14:paraId="20572501" w14:textId="2934568F"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F3B8A6A" w14:textId="2B22E80A" w:rsidR="003D7E8A" w:rsidRPr="003D7E8A" w:rsidRDefault="003D7E8A" w:rsidP="003D7E8A">
                            <w:pPr>
                              <w:jc w:val="center"/>
                              <w:rPr>
                                <w:rFonts w:ascii="Aptos" w:hAnsi="Aptos" w:cstheme="minorHAnsi"/>
                              </w:rPr>
                            </w:pPr>
                            <w:r>
                              <w:rPr>
                                <w:b/>
                                <w:bCs/>
                              </w:rPr>
                              <w:t xml:space="preserve">Unit 1: </w:t>
                            </w:r>
                            <w:r w:rsidRPr="00C5472C">
                              <w:rPr>
                                <w:b/>
                                <w:bCs/>
                              </w:rPr>
                              <w:t>¡</w:t>
                            </w:r>
                            <w:proofErr w:type="spellStart"/>
                            <w:r w:rsidRPr="00C5472C">
                              <w:rPr>
                                <w:b/>
                                <w:bCs/>
                              </w:rPr>
                              <w:t>Diviérte</w:t>
                            </w:r>
                            <w:r>
                              <w:rPr>
                                <w:b/>
                                <w:bCs/>
                              </w:rPr>
                              <w:t>te</w:t>
                            </w:r>
                            <w:proofErr w:type="spellEnd"/>
                            <w:r w:rsidRPr="00C5472C">
                              <w:rPr>
                                <w:b/>
                                <w:bCs/>
                              </w:rPr>
                              <w:t>!</w:t>
                            </w:r>
                            <w:r>
                              <w:rPr>
                                <w:b/>
                                <w:bCs/>
                              </w:rPr>
                              <w:t xml:space="preserve"> </w:t>
                            </w:r>
                            <w:r w:rsidRPr="00C5472C">
                              <w:rPr>
                                <w:b/>
                                <w:bCs/>
                                <w:i/>
                                <w:iCs/>
                              </w:rPr>
                              <w:t>(T</w:t>
                            </w:r>
                            <w:r>
                              <w:rPr>
                                <w:b/>
                                <w:bCs/>
                                <w:i/>
                                <w:iCs/>
                              </w:rPr>
                              <w:t>heme</w:t>
                            </w:r>
                            <w:r w:rsidRPr="00C5472C">
                              <w:rPr>
                                <w:b/>
                                <w:bCs/>
                                <w:i/>
                                <w:iCs/>
                              </w:rPr>
                              <w:t xml:space="preserve">: My personal world, </w:t>
                            </w:r>
                            <w:r>
                              <w:rPr>
                                <w:b/>
                                <w:bCs/>
                                <w:i/>
                                <w:iCs/>
                              </w:rPr>
                              <w:t>M</w:t>
                            </w:r>
                            <w:r w:rsidRPr="00C5472C">
                              <w:rPr>
                                <w:b/>
                                <w:bCs/>
                                <w:i/>
                                <w:iCs/>
                              </w:rPr>
                              <w:t>edia &amp; technology)</w:t>
                            </w:r>
                          </w:p>
                          <w:p w14:paraId="3A39D80E" w14:textId="77777777" w:rsidR="003D7E8A" w:rsidRDefault="003D7E8A" w:rsidP="003D7E8A">
                            <w:pPr>
                              <w:pStyle w:val="ListParagraph"/>
                              <w:widowControl w:val="0"/>
                              <w:numPr>
                                <w:ilvl w:val="0"/>
                                <w:numId w:val="7"/>
                              </w:numPr>
                              <w:autoSpaceDE w:val="0"/>
                              <w:autoSpaceDN w:val="0"/>
                              <w:spacing w:after="0" w:line="240" w:lineRule="auto"/>
                            </w:pPr>
                            <w:r>
                              <w:t>Free time activities</w:t>
                            </w:r>
                          </w:p>
                          <w:p w14:paraId="582258DE" w14:textId="77777777" w:rsidR="003D7E8A" w:rsidRDefault="003D7E8A" w:rsidP="003D7E8A">
                            <w:pPr>
                              <w:pStyle w:val="ListParagraph"/>
                              <w:widowControl w:val="0"/>
                              <w:numPr>
                                <w:ilvl w:val="0"/>
                                <w:numId w:val="7"/>
                              </w:numPr>
                              <w:autoSpaceDE w:val="0"/>
                              <w:autoSpaceDN w:val="0"/>
                              <w:spacing w:after="0" w:line="240" w:lineRule="auto"/>
                            </w:pPr>
                            <w:r>
                              <w:t>Technology and social media</w:t>
                            </w:r>
                          </w:p>
                          <w:p w14:paraId="38B816F0" w14:textId="77777777" w:rsidR="003D7E8A" w:rsidRPr="006869D9" w:rsidRDefault="003D7E8A" w:rsidP="003D7E8A">
                            <w:pPr>
                              <w:pStyle w:val="ListParagraph"/>
                              <w:widowControl w:val="0"/>
                              <w:numPr>
                                <w:ilvl w:val="0"/>
                                <w:numId w:val="7"/>
                              </w:numPr>
                              <w:autoSpaceDE w:val="0"/>
                              <w:autoSpaceDN w:val="0"/>
                              <w:spacing w:after="0" w:line="240" w:lineRule="auto"/>
                            </w:pPr>
                            <w:r>
                              <w:t>Sports</w:t>
                            </w:r>
                          </w:p>
                          <w:p w14:paraId="0954CA4F" w14:textId="77777777" w:rsidR="003D7E8A" w:rsidRDefault="003D7E8A" w:rsidP="003D7E8A">
                            <w:pPr>
                              <w:pStyle w:val="ListParagraph"/>
                              <w:widowControl w:val="0"/>
                              <w:numPr>
                                <w:ilvl w:val="0"/>
                                <w:numId w:val="7"/>
                              </w:numPr>
                              <w:autoSpaceDE w:val="0"/>
                              <w:autoSpaceDN w:val="0"/>
                              <w:spacing w:after="0" w:line="240" w:lineRule="auto"/>
                            </w:pPr>
                            <w:r>
                              <w:t>Past, present and future tenses</w:t>
                            </w:r>
                          </w:p>
                          <w:p w14:paraId="14E1F95E" w14:textId="77777777" w:rsidR="003D7E8A" w:rsidRPr="006869D9" w:rsidRDefault="003D7E8A" w:rsidP="003D7E8A">
                            <w:pPr>
                              <w:pStyle w:val="ListParagraph"/>
                              <w:widowControl w:val="0"/>
                              <w:numPr>
                                <w:ilvl w:val="0"/>
                                <w:numId w:val="7"/>
                              </w:numPr>
                              <w:autoSpaceDE w:val="0"/>
                              <w:autoSpaceDN w:val="0"/>
                              <w:spacing w:after="0" w:line="240" w:lineRule="auto"/>
                            </w:pPr>
                            <w:r>
                              <w:t>Detailed, justified opinions about activities and technology</w:t>
                            </w:r>
                          </w:p>
                          <w:p w14:paraId="3C283542" w14:textId="77777777" w:rsidR="003D7E8A" w:rsidRDefault="003D7E8A" w:rsidP="003D7E8A">
                            <w:pPr>
                              <w:rPr>
                                <w:b/>
                                <w:bCs/>
                              </w:rPr>
                            </w:pPr>
                          </w:p>
                          <w:p w14:paraId="6D9001F6" w14:textId="77777777" w:rsidR="003D7E8A" w:rsidRPr="00A517F0" w:rsidRDefault="003D7E8A" w:rsidP="003D7E8A">
                            <w:pPr>
                              <w:ind w:left="57"/>
                              <w:rPr>
                                <w:b/>
                                <w:bCs/>
                                <w:i/>
                                <w:iCs/>
                              </w:rPr>
                            </w:pPr>
                            <w:r>
                              <w:rPr>
                                <w:b/>
                                <w:bCs/>
                              </w:rPr>
                              <w:t xml:space="preserve">Unit 2: </w:t>
                            </w:r>
                            <w:r w:rsidRPr="00A517F0">
                              <w:rPr>
                                <w:b/>
                                <w:bCs/>
                              </w:rPr>
                              <w:t xml:space="preserve">Mi </w:t>
                            </w:r>
                            <w:proofErr w:type="spellStart"/>
                            <w:r w:rsidRPr="00A517F0">
                              <w:rPr>
                                <w:b/>
                                <w:bCs/>
                              </w:rPr>
                              <w:t>gente</w:t>
                            </w:r>
                            <w:proofErr w:type="spellEnd"/>
                            <w:r w:rsidRPr="00A517F0">
                              <w:rPr>
                                <w:b/>
                                <w:bCs/>
                              </w:rPr>
                              <w:t xml:space="preserve">, </w:t>
                            </w:r>
                            <w:r>
                              <w:rPr>
                                <w:b/>
                                <w:bCs/>
                              </w:rPr>
                              <w:t>m</w:t>
                            </w:r>
                            <w:r w:rsidRPr="00A517F0">
                              <w:rPr>
                                <w:b/>
                                <w:bCs/>
                              </w:rPr>
                              <w:t xml:space="preserve">i </w:t>
                            </w:r>
                            <w:proofErr w:type="spellStart"/>
                            <w:r w:rsidRPr="00A517F0">
                              <w:rPr>
                                <w:b/>
                                <w:bCs/>
                              </w:rPr>
                              <w:t>mundo</w:t>
                            </w:r>
                            <w:proofErr w:type="spellEnd"/>
                            <w:r>
                              <w:rPr>
                                <w:b/>
                                <w:bCs/>
                              </w:rPr>
                              <w:t xml:space="preserve"> </w:t>
                            </w:r>
                            <w:r w:rsidRPr="00A517F0">
                              <w:rPr>
                                <w:b/>
                                <w:bCs/>
                                <w:i/>
                                <w:iCs/>
                              </w:rPr>
                              <w:t>(T</w:t>
                            </w:r>
                            <w:r>
                              <w:rPr>
                                <w:b/>
                                <w:bCs/>
                                <w:i/>
                                <w:iCs/>
                              </w:rPr>
                              <w:t>heme</w:t>
                            </w:r>
                            <w:r w:rsidRPr="00A517F0">
                              <w:rPr>
                                <w:b/>
                                <w:bCs/>
                                <w:i/>
                                <w:iCs/>
                              </w:rPr>
                              <w:t xml:space="preserve">: My personal world, </w:t>
                            </w:r>
                            <w:r>
                              <w:rPr>
                                <w:b/>
                                <w:bCs/>
                                <w:i/>
                                <w:iCs/>
                              </w:rPr>
                              <w:t>M</w:t>
                            </w:r>
                            <w:r w:rsidRPr="00A517F0">
                              <w:rPr>
                                <w:b/>
                                <w:bCs/>
                                <w:i/>
                                <w:iCs/>
                              </w:rPr>
                              <w:t>edia &amp; technology)</w:t>
                            </w:r>
                          </w:p>
                          <w:p w14:paraId="48A8242A" w14:textId="77777777" w:rsidR="003D7E8A" w:rsidRDefault="003D7E8A" w:rsidP="003D7E8A">
                            <w:pPr>
                              <w:pStyle w:val="ListParagraph"/>
                              <w:widowControl w:val="0"/>
                              <w:numPr>
                                <w:ilvl w:val="0"/>
                                <w:numId w:val="8"/>
                              </w:numPr>
                              <w:autoSpaceDE w:val="0"/>
                              <w:autoSpaceDN w:val="0"/>
                              <w:spacing w:after="0" w:line="240" w:lineRule="auto"/>
                            </w:pPr>
                            <w:r>
                              <w:t>Family and Friends</w:t>
                            </w:r>
                          </w:p>
                          <w:p w14:paraId="75804B60" w14:textId="77777777" w:rsidR="003D7E8A" w:rsidRDefault="003D7E8A" w:rsidP="003D7E8A">
                            <w:pPr>
                              <w:pStyle w:val="ListParagraph"/>
                              <w:widowControl w:val="0"/>
                              <w:numPr>
                                <w:ilvl w:val="0"/>
                                <w:numId w:val="8"/>
                              </w:numPr>
                              <w:autoSpaceDE w:val="0"/>
                              <w:autoSpaceDN w:val="0"/>
                              <w:spacing w:after="0" w:line="240" w:lineRule="auto"/>
                            </w:pPr>
                            <w:r>
                              <w:t>Relationships</w:t>
                            </w:r>
                          </w:p>
                          <w:p w14:paraId="55D8A633" w14:textId="77777777" w:rsidR="003D7E8A" w:rsidRDefault="003D7E8A" w:rsidP="003D7E8A">
                            <w:pPr>
                              <w:pStyle w:val="ListParagraph"/>
                              <w:widowControl w:val="0"/>
                              <w:numPr>
                                <w:ilvl w:val="0"/>
                                <w:numId w:val="8"/>
                              </w:numPr>
                              <w:autoSpaceDE w:val="0"/>
                              <w:autoSpaceDN w:val="0"/>
                              <w:spacing w:after="0" w:line="240" w:lineRule="auto"/>
                            </w:pPr>
                            <w:r>
                              <w:t>Social Media</w:t>
                            </w:r>
                          </w:p>
                          <w:p w14:paraId="736CC3F9" w14:textId="77777777" w:rsidR="003D7E8A" w:rsidRPr="00B17003" w:rsidRDefault="003D7E8A" w:rsidP="003D7E8A">
                            <w:pPr>
                              <w:pStyle w:val="ListParagraph"/>
                              <w:widowControl w:val="0"/>
                              <w:numPr>
                                <w:ilvl w:val="0"/>
                                <w:numId w:val="8"/>
                              </w:numPr>
                              <w:autoSpaceDE w:val="0"/>
                              <w:autoSpaceDN w:val="0"/>
                              <w:spacing w:after="0" w:line="240" w:lineRule="auto"/>
                            </w:pPr>
                            <w:r w:rsidRPr="00B17003">
                              <w:t>Past, present and future tenses</w:t>
                            </w:r>
                          </w:p>
                          <w:p w14:paraId="2EA7124E" w14:textId="77777777" w:rsidR="003D7E8A" w:rsidRPr="003B70E8" w:rsidRDefault="003D7E8A" w:rsidP="003D7E8A">
                            <w:pPr>
                              <w:pStyle w:val="ListParagraph"/>
                              <w:widowControl w:val="0"/>
                              <w:numPr>
                                <w:ilvl w:val="0"/>
                                <w:numId w:val="8"/>
                              </w:numPr>
                              <w:autoSpaceDE w:val="0"/>
                              <w:autoSpaceDN w:val="0"/>
                              <w:spacing w:after="0" w:line="240" w:lineRule="auto"/>
                            </w:pPr>
                            <w:r>
                              <w:t>Detailed, justified opinions about family, friends and relationships</w:t>
                            </w:r>
                          </w:p>
                          <w:p w14:paraId="1DEBDD03" w14:textId="77777777" w:rsidR="00C01314" w:rsidRPr="00C01314" w:rsidRDefault="00C01314" w:rsidP="00C01314">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8"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BxJsZsBQIAAOUDAAAO&#10;AAAAAAAAAAAAAAAAAC4CAABkcnMvZTJvRG9jLnhtbFBLAQItABQABgAIAAAAIQB5LHWi4AAAAAwB&#10;AAAPAAAAAAAAAAAAAAAAAF8EAABkcnMvZG93bnJldi54bWxQSwUGAAAAAAQABADzAAAAbAUAAAAA&#10;" filled="f" strokecolor="#006fc0" strokeweight="1.5pt">
                <v:path arrowok="t"/>
                <v:textbox inset="0,0,0,0">
                  <w:txbxContent>
                    <w:p w14:paraId="4F3B8A6A" w14:textId="2B22E80A" w:rsidR="003D7E8A" w:rsidRPr="003D7E8A" w:rsidRDefault="003D7E8A" w:rsidP="003D7E8A">
                      <w:pPr>
                        <w:jc w:val="center"/>
                        <w:rPr>
                          <w:rFonts w:ascii="Aptos" w:hAnsi="Aptos" w:cstheme="minorHAnsi"/>
                        </w:rPr>
                      </w:pPr>
                      <w:r>
                        <w:rPr>
                          <w:b/>
                          <w:bCs/>
                        </w:rPr>
                        <w:t xml:space="preserve">Unit 1: </w:t>
                      </w:r>
                      <w:r w:rsidRPr="00C5472C">
                        <w:rPr>
                          <w:b/>
                          <w:bCs/>
                        </w:rPr>
                        <w:t>¡</w:t>
                      </w:r>
                      <w:proofErr w:type="spellStart"/>
                      <w:r w:rsidRPr="00C5472C">
                        <w:rPr>
                          <w:b/>
                          <w:bCs/>
                        </w:rPr>
                        <w:t>Diviérte</w:t>
                      </w:r>
                      <w:r>
                        <w:rPr>
                          <w:b/>
                          <w:bCs/>
                        </w:rPr>
                        <w:t>te</w:t>
                      </w:r>
                      <w:proofErr w:type="spellEnd"/>
                      <w:r w:rsidRPr="00C5472C">
                        <w:rPr>
                          <w:b/>
                          <w:bCs/>
                        </w:rPr>
                        <w:t>!</w:t>
                      </w:r>
                      <w:r>
                        <w:rPr>
                          <w:b/>
                          <w:bCs/>
                        </w:rPr>
                        <w:t xml:space="preserve"> </w:t>
                      </w:r>
                      <w:r w:rsidRPr="00C5472C">
                        <w:rPr>
                          <w:b/>
                          <w:bCs/>
                          <w:i/>
                          <w:iCs/>
                        </w:rPr>
                        <w:t>(T</w:t>
                      </w:r>
                      <w:r>
                        <w:rPr>
                          <w:b/>
                          <w:bCs/>
                          <w:i/>
                          <w:iCs/>
                        </w:rPr>
                        <w:t>heme</w:t>
                      </w:r>
                      <w:r w:rsidRPr="00C5472C">
                        <w:rPr>
                          <w:b/>
                          <w:bCs/>
                          <w:i/>
                          <w:iCs/>
                        </w:rPr>
                        <w:t xml:space="preserve">: My personal world, </w:t>
                      </w:r>
                      <w:r>
                        <w:rPr>
                          <w:b/>
                          <w:bCs/>
                          <w:i/>
                          <w:iCs/>
                        </w:rPr>
                        <w:t>M</w:t>
                      </w:r>
                      <w:r w:rsidRPr="00C5472C">
                        <w:rPr>
                          <w:b/>
                          <w:bCs/>
                          <w:i/>
                          <w:iCs/>
                        </w:rPr>
                        <w:t>edia &amp; technology)</w:t>
                      </w:r>
                    </w:p>
                    <w:p w14:paraId="3A39D80E" w14:textId="77777777" w:rsidR="003D7E8A" w:rsidRDefault="003D7E8A" w:rsidP="003D7E8A">
                      <w:pPr>
                        <w:pStyle w:val="ListParagraph"/>
                        <w:widowControl w:val="0"/>
                        <w:numPr>
                          <w:ilvl w:val="0"/>
                          <w:numId w:val="7"/>
                        </w:numPr>
                        <w:autoSpaceDE w:val="0"/>
                        <w:autoSpaceDN w:val="0"/>
                        <w:spacing w:after="0" w:line="240" w:lineRule="auto"/>
                      </w:pPr>
                      <w:r>
                        <w:t>Free time activities</w:t>
                      </w:r>
                    </w:p>
                    <w:p w14:paraId="582258DE" w14:textId="77777777" w:rsidR="003D7E8A" w:rsidRDefault="003D7E8A" w:rsidP="003D7E8A">
                      <w:pPr>
                        <w:pStyle w:val="ListParagraph"/>
                        <w:widowControl w:val="0"/>
                        <w:numPr>
                          <w:ilvl w:val="0"/>
                          <w:numId w:val="7"/>
                        </w:numPr>
                        <w:autoSpaceDE w:val="0"/>
                        <w:autoSpaceDN w:val="0"/>
                        <w:spacing w:after="0" w:line="240" w:lineRule="auto"/>
                      </w:pPr>
                      <w:r>
                        <w:t>Technology and social media</w:t>
                      </w:r>
                    </w:p>
                    <w:p w14:paraId="38B816F0" w14:textId="77777777" w:rsidR="003D7E8A" w:rsidRPr="006869D9" w:rsidRDefault="003D7E8A" w:rsidP="003D7E8A">
                      <w:pPr>
                        <w:pStyle w:val="ListParagraph"/>
                        <w:widowControl w:val="0"/>
                        <w:numPr>
                          <w:ilvl w:val="0"/>
                          <w:numId w:val="7"/>
                        </w:numPr>
                        <w:autoSpaceDE w:val="0"/>
                        <w:autoSpaceDN w:val="0"/>
                        <w:spacing w:after="0" w:line="240" w:lineRule="auto"/>
                      </w:pPr>
                      <w:r>
                        <w:t>Sports</w:t>
                      </w:r>
                    </w:p>
                    <w:p w14:paraId="0954CA4F" w14:textId="77777777" w:rsidR="003D7E8A" w:rsidRDefault="003D7E8A" w:rsidP="003D7E8A">
                      <w:pPr>
                        <w:pStyle w:val="ListParagraph"/>
                        <w:widowControl w:val="0"/>
                        <w:numPr>
                          <w:ilvl w:val="0"/>
                          <w:numId w:val="7"/>
                        </w:numPr>
                        <w:autoSpaceDE w:val="0"/>
                        <w:autoSpaceDN w:val="0"/>
                        <w:spacing w:after="0" w:line="240" w:lineRule="auto"/>
                      </w:pPr>
                      <w:r>
                        <w:t>Past, present and future tenses</w:t>
                      </w:r>
                    </w:p>
                    <w:p w14:paraId="14E1F95E" w14:textId="77777777" w:rsidR="003D7E8A" w:rsidRPr="006869D9" w:rsidRDefault="003D7E8A" w:rsidP="003D7E8A">
                      <w:pPr>
                        <w:pStyle w:val="ListParagraph"/>
                        <w:widowControl w:val="0"/>
                        <w:numPr>
                          <w:ilvl w:val="0"/>
                          <w:numId w:val="7"/>
                        </w:numPr>
                        <w:autoSpaceDE w:val="0"/>
                        <w:autoSpaceDN w:val="0"/>
                        <w:spacing w:after="0" w:line="240" w:lineRule="auto"/>
                      </w:pPr>
                      <w:r>
                        <w:t>Detailed, justified opinions about activities and technology</w:t>
                      </w:r>
                    </w:p>
                    <w:p w14:paraId="3C283542" w14:textId="77777777" w:rsidR="003D7E8A" w:rsidRDefault="003D7E8A" w:rsidP="003D7E8A">
                      <w:pPr>
                        <w:rPr>
                          <w:b/>
                          <w:bCs/>
                        </w:rPr>
                      </w:pPr>
                    </w:p>
                    <w:p w14:paraId="6D9001F6" w14:textId="77777777" w:rsidR="003D7E8A" w:rsidRPr="00A517F0" w:rsidRDefault="003D7E8A" w:rsidP="003D7E8A">
                      <w:pPr>
                        <w:ind w:left="57"/>
                        <w:rPr>
                          <w:b/>
                          <w:bCs/>
                          <w:i/>
                          <w:iCs/>
                        </w:rPr>
                      </w:pPr>
                      <w:r>
                        <w:rPr>
                          <w:b/>
                          <w:bCs/>
                        </w:rPr>
                        <w:t xml:space="preserve">Unit 2: </w:t>
                      </w:r>
                      <w:r w:rsidRPr="00A517F0">
                        <w:rPr>
                          <w:b/>
                          <w:bCs/>
                        </w:rPr>
                        <w:t xml:space="preserve">Mi </w:t>
                      </w:r>
                      <w:proofErr w:type="spellStart"/>
                      <w:r w:rsidRPr="00A517F0">
                        <w:rPr>
                          <w:b/>
                          <w:bCs/>
                        </w:rPr>
                        <w:t>gente</w:t>
                      </w:r>
                      <w:proofErr w:type="spellEnd"/>
                      <w:r w:rsidRPr="00A517F0">
                        <w:rPr>
                          <w:b/>
                          <w:bCs/>
                        </w:rPr>
                        <w:t xml:space="preserve">, </w:t>
                      </w:r>
                      <w:r>
                        <w:rPr>
                          <w:b/>
                          <w:bCs/>
                        </w:rPr>
                        <w:t>m</w:t>
                      </w:r>
                      <w:r w:rsidRPr="00A517F0">
                        <w:rPr>
                          <w:b/>
                          <w:bCs/>
                        </w:rPr>
                        <w:t xml:space="preserve">i </w:t>
                      </w:r>
                      <w:proofErr w:type="spellStart"/>
                      <w:r w:rsidRPr="00A517F0">
                        <w:rPr>
                          <w:b/>
                          <w:bCs/>
                        </w:rPr>
                        <w:t>mundo</w:t>
                      </w:r>
                      <w:proofErr w:type="spellEnd"/>
                      <w:r>
                        <w:rPr>
                          <w:b/>
                          <w:bCs/>
                        </w:rPr>
                        <w:t xml:space="preserve"> </w:t>
                      </w:r>
                      <w:r w:rsidRPr="00A517F0">
                        <w:rPr>
                          <w:b/>
                          <w:bCs/>
                          <w:i/>
                          <w:iCs/>
                        </w:rPr>
                        <w:t>(T</w:t>
                      </w:r>
                      <w:r>
                        <w:rPr>
                          <w:b/>
                          <w:bCs/>
                          <w:i/>
                          <w:iCs/>
                        </w:rPr>
                        <w:t>heme</w:t>
                      </w:r>
                      <w:r w:rsidRPr="00A517F0">
                        <w:rPr>
                          <w:b/>
                          <w:bCs/>
                          <w:i/>
                          <w:iCs/>
                        </w:rPr>
                        <w:t xml:space="preserve">: My personal world, </w:t>
                      </w:r>
                      <w:r>
                        <w:rPr>
                          <w:b/>
                          <w:bCs/>
                          <w:i/>
                          <w:iCs/>
                        </w:rPr>
                        <w:t>M</w:t>
                      </w:r>
                      <w:r w:rsidRPr="00A517F0">
                        <w:rPr>
                          <w:b/>
                          <w:bCs/>
                          <w:i/>
                          <w:iCs/>
                        </w:rPr>
                        <w:t>edia &amp; technology)</w:t>
                      </w:r>
                    </w:p>
                    <w:p w14:paraId="48A8242A" w14:textId="77777777" w:rsidR="003D7E8A" w:rsidRDefault="003D7E8A" w:rsidP="003D7E8A">
                      <w:pPr>
                        <w:pStyle w:val="ListParagraph"/>
                        <w:widowControl w:val="0"/>
                        <w:numPr>
                          <w:ilvl w:val="0"/>
                          <w:numId w:val="8"/>
                        </w:numPr>
                        <w:autoSpaceDE w:val="0"/>
                        <w:autoSpaceDN w:val="0"/>
                        <w:spacing w:after="0" w:line="240" w:lineRule="auto"/>
                      </w:pPr>
                      <w:r>
                        <w:t>Family and Friends</w:t>
                      </w:r>
                    </w:p>
                    <w:p w14:paraId="75804B60" w14:textId="77777777" w:rsidR="003D7E8A" w:rsidRDefault="003D7E8A" w:rsidP="003D7E8A">
                      <w:pPr>
                        <w:pStyle w:val="ListParagraph"/>
                        <w:widowControl w:val="0"/>
                        <w:numPr>
                          <w:ilvl w:val="0"/>
                          <w:numId w:val="8"/>
                        </w:numPr>
                        <w:autoSpaceDE w:val="0"/>
                        <w:autoSpaceDN w:val="0"/>
                        <w:spacing w:after="0" w:line="240" w:lineRule="auto"/>
                      </w:pPr>
                      <w:r>
                        <w:t>Relationships</w:t>
                      </w:r>
                    </w:p>
                    <w:p w14:paraId="55D8A633" w14:textId="77777777" w:rsidR="003D7E8A" w:rsidRDefault="003D7E8A" w:rsidP="003D7E8A">
                      <w:pPr>
                        <w:pStyle w:val="ListParagraph"/>
                        <w:widowControl w:val="0"/>
                        <w:numPr>
                          <w:ilvl w:val="0"/>
                          <w:numId w:val="8"/>
                        </w:numPr>
                        <w:autoSpaceDE w:val="0"/>
                        <w:autoSpaceDN w:val="0"/>
                        <w:spacing w:after="0" w:line="240" w:lineRule="auto"/>
                      </w:pPr>
                      <w:r>
                        <w:t>Social Media</w:t>
                      </w:r>
                    </w:p>
                    <w:p w14:paraId="736CC3F9" w14:textId="77777777" w:rsidR="003D7E8A" w:rsidRPr="00B17003" w:rsidRDefault="003D7E8A" w:rsidP="003D7E8A">
                      <w:pPr>
                        <w:pStyle w:val="ListParagraph"/>
                        <w:widowControl w:val="0"/>
                        <w:numPr>
                          <w:ilvl w:val="0"/>
                          <w:numId w:val="8"/>
                        </w:numPr>
                        <w:autoSpaceDE w:val="0"/>
                        <w:autoSpaceDN w:val="0"/>
                        <w:spacing w:after="0" w:line="240" w:lineRule="auto"/>
                      </w:pPr>
                      <w:r w:rsidRPr="00B17003">
                        <w:t>Past, present and future tenses</w:t>
                      </w:r>
                    </w:p>
                    <w:p w14:paraId="2EA7124E" w14:textId="77777777" w:rsidR="003D7E8A" w:rsidRPr="003B70E8" w:rsidRDefault="003D7E8A" w:rsidP="003D7E8A">
                      <w:pPr>
                        <w:pStyle w:val="ListParagraph"/>
                        <w:widowControl w:val="0"/>
                        <w:numPr>
                          <w:ilvl w:val="0"/>
                          <w:numId w:val="8"/>
                        </w:numPr>
                        <w:autoSpaceDE w:val="0"/>
                        <w:autoSpaceDN w:val="0"/>
                        <w:spacing w:after="0" w:line="240" w:lineRule="auto"/>
                      </w:pPr>
                      <w:r>
                        <w:t>Detailed, justified opinions about family, friends and relationships</w:t>
                      </w:r>
                    </w:p>
                    <w:p w14:paraId="1DEBDD03" w14:textId="77777777" w:rsidR="00C01314" w:rsidRPr="00C01314" w:rsidRDefault="00C01314" w:rsidP="00C01314">
                      <w:pPr>
                        <w:rPr>
                          <w:sz w:val="24"/>
                          <w:szCs w:val="24"/>
                        </w:rPr>
                      </w:pPr>
                    </w:p>
                  </w:txbxContent>
                </v:textbox>
                <w10:wrap type="tight" anchory="page"/>
                <w10:anchorlock/>
              </v:shape>
            </w:pict>
          </mc:Fallback>
        </mc:AlternateContent>
      </w:r>
    </w:p>
    <w:sectPr w:rsidR="007E7A9A" w:rsidRPr="00963235" w:rsidSect="008836BF">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465A5" w14:textId="77777777" w:rsidR="00001AEC" w:rsidRDefault="00001AEC" w:rsidP="00A56EB3">
      <w:r>
        <w:separator/>
      </w:r>
    </w:p>
  </w:endnote>
  <w:endnote w:type="continuationSeparator" w:id="0">
    <w:p w14:paraId="1E2C4110" w14:textId="77777777" w:rsidR="00001AEC" w:rsidRDefault="00001AEC"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6AECB" w14:textId="77777777" w:rsidR="00001AEC" w:rsidRDefault="00001AEC" w:rsidP="00A56EB3">
      <w:r>
        <w:separator/>
      </w:r>
    </w:p>
  </w:footnote>
  <w:footnote w:type="continuationSeparator" w:id="0">
    <w:p w14:paraId="7DD516FB" w14:textId="77777777" w:rsidR="00001AEC" w:rsidRDefault="00001AEC"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2738" w14:textId="54BD8978" w:rsidR="00963235" w:rsidRPr="00605E59" w:rsidRDefault="00605E59">
    <w:pPr>
      <w:pStyle w:val="Header"/>
      <w:rPr>
        <w:lang w:val="en-US"/>
      </w:rPr>
    </w:pPr>
    <w:r>
      <w:rPr>
        <w:lang w:val="en-US"/>
      </w:rPr>
      <w:t>{</w:t>
    </w:r>
    <w:r w:rsidR="003D7E8A">
      <w:rPr>
        <w:lang w:val="en-US"/>
      </w:rPr>
      <w:t>MFL</w:t>
    </w:r>
    <w:r>
      <w:rPr>
        <w:lang w:val="en-US"/>
      </w:rPr>
      <w:t>} {Year</w:t>
    </w:r>
    <w:r w:rsidR="003D7E8A">
      <w:rPr>
        <w:lang w:val="en-US"/>
      </w:rPr>
      <w:t xml:space="preserve"> 10</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D1CC6"/>
    <w:multiLevelType w:val="hybridMultilevel"/>
    <w:tmpl w:val="2D7C7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81C9C"/>
    <w:multiLevelType w:val="hybridMultilevel"/>
    <w:tmpl w:val="7164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55642689"/>
    <w:multiLevelType w:val="hybridMultilevel"/>
    <w:tmpl w:val="39887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7" w15:restartNumberingAfterBreak="0">
    <w:nsid w:val="62774323"/>
    <w:multiLevelType w:val="hybridMultilevel"/>
    <w:tmpl w:val="C686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6"/>
  </w:num>
  <w:num w:numId="2" w16cid:durableId="260573218">
    <w:abstractNumId w:val="9"/>
  </w:num>
  <w:num w:numId="3" w16cid:durableId="642851343">
    <w:abstractNumId w:val="0"/>
  </w:num>
  <w:num w:numId="4" w16cid:durableId="1536237610">
    <w:abstractNumId w:val="8"/>
  </w:num>
  <w:num w:numId="5" w16cid:durableId="1594315588">
    <w:abstractNumId w:val="4"/>
  </w:num>
  <w:num w:numId="6" w16cid:durableId="889658603">
    <w:abstractNumId w:val="1"/>
  </w:num>
  <w:num w:numId="7" w16cid:durableId="814294008">
    <w:abstractNumId w:val="7"/>
  </w:num>
  <w:num w:numId="8" w16cid:durableId="322050713">
    <w:abstractNumId w:val="2"/>
  </w:num>
  <w:num w:numId="9" w16cid:durableId="121386442">
    <w:abstractNumId w:val="5"/>
  </w:num>
  <w:num w:numId="10" w16cid:durableId="2144693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8A"/>
    <w:rsid w:val="00001AEC"/>
    <w:rsid w:val="00005800"/>
    <w:rsid w:val="00013C6F"/>
    <w:rsid w:val="00014295"/>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72032"/>
    <w:rsid w:val="00180D70"/>
    <w:rsid w:val="00187AE2"/>
    <w:rsid w:val="00190600"/>
    <w:rsid w:val="0019253B"/>
    <w:rsid w:val="001A0B3F"/>
    <w:rsid w:val="001A5929"/>
    <w:rsid w:val="001F0798"/>
    <w:rsid w:val="001F240B"/>
    <w:rsid w:val="00205363"/>
    <w:rsid w:val="00212DDC"/>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FA5"/>
    <w:rsid w:val="003A2CF7"/>
    <w:rsid w:val="003A5A3C"/>
    <w:rsid w:val="003B25F3"/>
    <w:rsid w:val="003B2874"/>
    <w:rsid w:val="003B2D14"/>
    <w:rsid w:val="003C35D0"/>
    <w:rsid w:val="003D3ED1"/>
    <w:rsid w:val="003D5D1A"/>
    <w:rsid w:val="003D7E8A"/>
    <w:rsid w:val="003F57BD"/>
    <w:rsid w:val="003F71AE"/>
    <w:rsid w:val="00406654"/>
    <w:rsid w:val="00415D9A"/>
    <w:rsid w:val="00420518"/>
    <w:rsid w:val="00424CF9"/>
    <w:rsid w:val="004568F2"/>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86E77"/>
    <w:rsid w:val="009A25A5"/>
    <w:rsid w:val="009D26E9"/>
    <w:rsid w:val="009F0158"/>
    <w:rsid w:val="00A009C2"/>
    <w:rsid w:val="00A113C6"/>
    <w:rsid w:val="00A14071"/>
    <w:rsid w:val="00A34CC1"/>
    <w:rsid w:val="00A56EB3"/>
    <w:rsid w:val="00A664C0"/>
    <w:rsid w:val="00A66E5F"/>
    <w:rsid w:val="00A96259"/>
    <w:rsid w:val="00AA7D20"/>
    <w:rsid w:val="00AD6FCF"/>
    <w:rsid w:val="00AF52DB"/>
    <w:rsid w:val="00AF7E1F"/>
    <w:rsid w:val="00B10B1D"/>
    <w:rsid w:val="00B40F8D"/>
    <w:rsid w:val="00B61765"/>
    <w:rsid w:val="00B72A61"/>
    <w:rsid w:val="00B92CED"/>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06CEF"/>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06BACC"/>
  <w15:chartTrackingRefBased/>
  <w15:docId w15:val="{8B8C42D6-EF9F-44D1-B7BF-FDDCDD520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quizlet.com"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panishdict.com" TargetMode="External"/><Relationship Id="rId17" Type="http://schemas.openxmlformats.org/officeDocument/2006/relationships/hyperlink" Target="http://www.bbc.co.uk/bitesize" TargetMode="External"/><Relationship Id="rId2" Type="http://schemas.openxmlformats.org/officeDocument/2006/relationships/customXml" Target="../customXml/item2.xml"/><Relationship Id="rId16" Type="http://schemas.openxmlformats.org/officeDocument/2006/relationships/hyperlink" Target="http://www.quizle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calearning.com" TargetMode="External"/><Relationship Id="rId5" Type="http://schemas.openxmlformats.org/officeDocument/2006/relationships/styles" Target="styles.xml"/><Relationship Id="rId15" Type="http://schemas.openxmlformats.org/officeDocument/2006/relationships/hyperlink" Target="http://www.spanishdict.com" TargetMode="External"/><Relationship Id="rId10" Type="http://schemas.openxmlformats.org/officeDocument/2006/relationships/hyperlink" Target="http://www.senecalearning.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bc.co.uk/bitesiz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AB60B590-64DB-478F-9B05-CFD519E02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225D8-0750-41A1-A8D1-7BDDB26C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Updated Template</Template>
  <TotalTime>2</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5</cp:revision>
  <dcterms:created xsi:type="dcterms:W3CDTF">2026-07-15T10:41:00Z</dcterms:created>
  <dcterms:modified xsi:type="dcterms:W3CDTF">2026-07-21T08:03:00Z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